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830"/>
      </w:tblGrid>
      <w:tr w:rsidR="007A0FDE" w:rsidRPr="007A0FDE" w:rsidTr="00ED6D07">
        <w:tc>
          <w:tcPr>
            <w:tcW w:w="2830" w:type="dxa"/>
          </w:tcPr>
          <w:tbl>
            <w:tblPr>
              <w:tblStyle w:val="Tabellenrast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14"/>
            </w:tblGrid>
            <w:tr w:rsidR="007A0FDE" w:rsidRPr="007A0FDE" w:rsidTr="00370E87">
              <w:tc>
                <w:tcPr>
                  <w:tcW w:w="669" w:type="pct"/>
                </w:tcPr>
                <w:bookmarkStart w:id="0" w:name="_GoBack"/>
                <w:bookmarkEnd w:id="0"/>
                <w:p w:rsidR="007A0FDE" w:rsidRPr="007A0FDE" w:rsidRDefault="00C92E24" w:rsidP="007A0FDE">
                  <w:pPr>
                    <w:rPr>
                      <w:rFonts w:ascii="Arial" w:hAnsi="Arial" w:cs="Arial"/>
                      <w:sz w:val="24"/>
                    </w:rPr>
                  </w:pPr>
                  <w:sdt>
                    <w:sdtPr>
                      <w:rPr>
                        <w:rFonts w:ascii="Arial" w:hAnsi="Arial" w:cs="Arial"/>
                        <w:sz w:val="24"/>
                      </w:rPr>
                      <w:id w:val="-13116406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7A0FDE">
                        <w:rPr>
                          <w:rFonts w:ascii="MS Gothic" w:eastAsia="MS Gothic" w:hAnsi="MS Gothic" w:cs="Arial" w:hint="eastAsia"/>
                          <w:sz w:val="24"/>
                        </w:rPr>
                        <w:t>☐</w:t>
                      </w:r>
                    </w:sdtContent>
                  </w:sdt>
                  <w:r w:rsidR="007A0FDE" w:rsidRPr="007A0FDE">
                    <w:rPr>
                      <w:rFonts w:ascii="Arial" w:hAnsi="Arial" w:cs="Arial"/>
                      <w:sz w:val="24"/>
                    </w:rPr>
                    <w:t xml:space="preserve"> Schuljahr 2022/23</w:t>
                  </w:r>
                </w:p>
              </w:tc>
            </w:tr>
          </w:tbl>
          <w:p w:rsidR="007A0FDE" w:rsidRPr="007A0FDE" w:rsidRDefault="007A0FDE" w:rsidP="007A0FDE">
            <w:pPr>
              <w:tabs>
                <w:tab w:val="left" w:pos="975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2830" w:type="dxa"/>
          </w:tcPr>
          <w:p w:rsidR="007A0FDE" w:rsidRPr="007A0FDE" w:rsidRDefault="00C92E24" w:rsidP="007A0FDE">
            <w:pPr>
              <w:rPr>
                <w:rFonts w:ascii="Arial" w:hAnsi="Arial" w:cs="Arial"/>
                <w:sz w:val="24"/>
              </w:rPr>
            </w:pPr>
            <w:sdt>
              <w:sdtPr>
                <w:rPr>
                  <w:rFonts w:ascii="Arial" w:hAnsi="Arial" w:cs="Arial"/>
                  <w:sz w:val="24"/>
                </w:rPr>
                <w:id w:val="-34695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FDE" w:rsidRPr="007A0FDE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7A0FDE" w:rsidRPr="007A0FDE">
              <w:rPr>
                <w:rFonts w:ascii="Arial" w:hAnsi="Arial" w:cs="Arial"/>
                <w:sz w:val="24"/>
              </w:rPr>
              <w:t xml:space="preserve"> Schuljahr 2023/24</w:t>
            </w:r>
          </w:p>
        </w:tc>
      </w:tr>
    </w:tbl>
    <w:tbl>
      <w:tblPr>
        <w:tblStyle w:val="Tabellenraster"/>
        <w:tblpPr w:leftFromText="141" w:rightFromText="141" w:vertAnchor="page" w:horzAnchor="margin" w:tblpX="-35" w:tblpY="1816"/>
        <w:tblW w:w="5035" w:type="pct"/>
        <w:tblLook w:val="04A0" w:firstRow="1" w:lastRow="0" w:firstColumn="1" w:lastColumn="0" w:noHBand="0" w:noVBand="1"/>
      </w:tblPr>
      <w:tblGrid>
        <w:gridCol w:w="10523"/>
      </w:tblGrid>
      <w:tr w:rsidR="007A0FDE" w:rsidRPr="006B08B2" w:rsidTr="007A0FDE">
        <w:tc>
          <w:tcPr>
            <w:tcW w:w="5000" w:type="pct"/>
            <w:tcBorders>
              <w:bottom w:val="single" w:sz="4" w:space="0" w:color="auto"/>
            </w:tcBorders>
            <w:shd w:val="clear" w:color="auto" w:fill="910926"/>
          </w:tcPr>
          <w:p w:rsidR="007A0FDE" w:rsidRPr="006B08B2" w:rsidRDefault="007A0FDE" w:rsidP="007A0FDE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6B08B2">
              <w:rPr>
                <w:rFonts w:ascii="Arial" w:hAnsi="Arial" w:cs="Arial"/>
                <w:b/>
              </w:rPr>
              <w:t>Schülerdaten</w:t>
            </w:r>
          </w:p>
        </w:tc>
      </w:tr>
      <w:tr w:rsidR="007A0FDE" w:rsidTr="007A0FDE">
        <w:trPr>
          <w:trHeight w:val="4082"/>
        </w:trPr>
        <w:tc>
          <w:tcPr>
            <w:tcW w:w="5000" w:type="pct"/>
            <w:tcBorders>
              <w:left w:val="nil"/>
              <w:right w:val="nil"/>
            </w:tcBorders>
          </w:tcPr>
          <w:p w:rsidR="007A0FDE" w:rsidRPr="005310A8" w:rsidRDefault="007A0FDE" w:rsidP="007A0FDE">
            <w:pPr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Tabellenrast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0"/>
              <w:gridCol w:w="1375"/>
              <w:gridCol w:w="1375"/>
              <w:gridCol w:w="496"/>
              <w:gridCol w:w="884"/>
              <w:gridCol w:w="666"/>
              <w:gridCol w:w="713"/>
              <w:gridCol w:w="1376"/>
              <w:gridCol w:w="1372"/>
            </w:tblGrid>
            <w:tr w:rsidR="007A0FDE" w:rsidTr="005E107E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7A0FDE" w:rsidRPr="007D2C43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Pr="00F2685C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2685C">
                    <w:rPr>
                      <w:rFonts w:ascii="Arial" w:hAnsi="Arial" w:cs="Arial"/>
                    </w:rPr>
                    <w:t>Name:</w:t>
                  </w:r>
                </w:p>
              </w:tc>
              <w:tc>
                <w:tcPr>
                  <w:tcW w:w="1580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9" w:type="pct"/>
                  <w:gridSpan w:val="2"/>
                  <w:tcBorders>
                    <w:top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Vorname:</w:t>
                  </w:r>
                </w:p>
              </w:tc>
              <w:tc>
                <w:tcPr>
                  <w:tcW w:w="1684" w:type="pct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5E107E">
              <w:tc>
                <w:tcPr>
                  <w:tcW w:w="988" w:type="pct"/>
                  <w:tcBorders>
                    <w:left w:val="single" w:sz="4" w:space="0" w:color="auto"/>
                  </w:tcBorders>
                </w:tcPr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Pr="00F2685C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2685C">
                    <w:rPr>
                      <w:rFonts w:ascii="Arial" w:hAnsi="Arial" w:cs="Arial"/>
                    </w:rPr>
                    <w:t>Anschrift:</w:t>
                  </w:r>
                </w:p>
              </w:tc>
              <w:tc>
                <w:tcPr>
                  <w:tcW w:w="1580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749" w:type="pct"/>
                  <w:gridSpan w:val="2"/>
                  <w:tcBorders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1684" w:type="pct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</w:tc>
            </w:tr>
            <w:tr w:rsidR="007A0FDE" w:rsidTr="005E107E">
              <w:tc>
                <w:tcPr>
                  <w:tcW w:w="988" w:type="pct"/>
                  <w:tcBorders>
                    <w:lef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Geburtsdatum:</w:t>
                  </w:r>
                </w:p>
              </w:tc>
              <w:tc>
                <w:tcPr>
                  <w:tcW w:w="1580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9" w:type="pct"/>
                  <w:gridSpan w:val="2"/>
                  <w:tcBorders>
                    <w:top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Geburtsort:</w:t>
                  </w:r>
                </w:p>
              </w:tc>
              <w:tc>
                <w:tcPr>
                  <w:tcW w:w="1684" w:type="pct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5E107E">
              <w:tc>
                <w:tcPr>
                  <w:tcW w:w="988" w:type="pct"/>
                  <w:tcBorders>
                    <w:lef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Staatsangehörigkeit:</w:t>
                  </w:r>
                </w:p>
              </w:tc>
              <w:tc>
                <w:tcPr>
                  <w:tcW w:w="1580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9" w:type="pct"/>
                  <w:gridSpan w:val="2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Muttersprache:</w:t>
                  </w:r>
                </w:p>
              </w:tc>
              <w:tc>
                <w:tcPr>
                  <w:tcW w:w="1684" w:type="pct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5E107E">
              <w:tc>
                <w:tcPr>
                  <w:tcW w:w="988" w:type="pct"/>
                  <w:tcBorders>
                    <w:lef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Religion:</w:t>
                  </w:r>
                </w:p>
              </w:tc>
              <w:tc>
                <w:tcPr>
                  <w:tcW w:w="1580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9" w:type="pct"/>
                  <w:gridSpan w:val="2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84" w:type="pct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5E107E">
              <w:tc>
                <w:tcPr>
                  <w:tcW w:w="988" w:type="pct"/>
                  <w:tcBorders>
                    <w:lef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Geschlecht:</w:t>
                  </w:r>
                </w:p>
              </w:tc>
              <w:tc>
                <w:tcPr>
                  <w:tcW w:w="669" w:type="pct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C92E24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0265893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weiblich</w:t>
                  </w:r>
                </w:p>
              </w:tc>
              <w:tc>
                <w:tcPr>
                  <w:tcW w:w="669" w:type="pct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C92E24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0245354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männlich</w:t>
                  </w:r>
                </w:p>
              </w:tc>
              <w:tc>
                <w:tcPr>
                  <w:tcW w:w="669" w:type="pct"/>
                  <w:gridSpan w:val="2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C92E24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4008971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divers</w:t>
                  </w:r>
                </w:p>
              </w:tc>
              <w:tc>
                <w:tcPr>
                  <w:tcW w:w="669" w:type="pct"/>
                  <w:gridSpan w:val="2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69" w:type="pct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68" w:type="pct"/>
                  <w:tcBorders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5E107E">
              <w:tc>
                <w:tcPr>
                  <w:tcW w:w="988" w:type="pct"/>
                  <w:tcBorders>
                    <w:lef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Landkreis:</w:t>
                  </w:r>
                </w:p>
              </w:tc>
              <w:tc>
                <w:tcPr>
                  <w:tcW w:w="1580" w:type="pct"/>
                  <w:gridSpan w:val="3"/>
                  <w:tcBorders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9" w:type="pct"/>
                  <w:gridSpan w:val="2"/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Bundesland:</w:t>
                  </w:r>
                </w:p>
              </w:tc>
              <w:tc>
                <w:tcPr>
                  <w:tcW w:w="1684" w:type="pct"/>
                  <w:gridSpan w:val="3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5E107E">
              <w:tc>
                <w:tcPr>
                  <w:tcW w:w="988" w:type="pct"/>
                  <w:tcBorders>
                    <w:left w:val="single" w:sz="4" w:space="0" w:color="auto"/>
                  </w:tcBorders>
                </w:tcPr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Telefon Festnetz:</w:t>
                  </w: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Telefon mobil:</w:t>
                  </w:r>
                </w:p>
              </w:tc>
              <w:tc>
                <w:tcPr>
                  <w:tcW w:w="1580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9" w:type="pct"/>
                  <w:gridSpan w:val="2"/>
                </w:tcPr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E-Mail:</w:t>
                  </w: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4C3ED4">
                    <w:rPr>
                      <w:rFonts w:ascii="Arial" w:hAnsi="Arial" w:cs="Arial"/>
                      <w:sz w:val="18"/>
                    </w:rPr>
                    <w:t>(dringend erforderlich)</w:t>
                  </w:r>
                </w:p>
              </w:tc>
              <w:tc>
                <w:tcPr>
                  <w:tcW w:w="1684" w:type="pct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  <w:p w:rsidR="007A0FDE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5E107E">
              <w:trPr>
                <w:trHeight w:val="123"/>
              </w:trPr>
              <w:tc>
                <w:tcPr>
                  <w:tcW w:w="988" w:type="pct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7A0FDE" w:rsidRPr="00F355BA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0"/>
                    </w:rPr>
                  </w:pPr>
                </w:p>
              </w:tc>
              <w:tc>
                <w:tcPr>
                  <w:tcW w:w="4012" w:type="pct"/>
                  <w:gridSpan w:val="8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7A0FDE" w:rsidRPr="001D0608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18"/>
                    </w:rPr>
                  </w:pPr>
                </w:p>
              </w:tc>
            </w:tr>
          </w:tbl>
          <w:p w:rsidR="007A0FDE" w:rsidRPr="007D161C" w:rsidRDefault="007A0FDE" w:rsidP="007A0FDE">
            <w:pPr>
              <w:rPr>
                <w:rFonts w:ascii="Arial" w:hAnsi="Arial" w:cs="Arial"/>
                <w:sz w:val="2"/>
                <w:szCs w:val="2"/>
              </w:rPr>
            </w:pPr>
          </w:p>
          <w:p w:rsidR="007A0FDE" w:rsidRPr="00E905D9" w:rsidRDefault="007A0FDE" w:rsidP="007A0FDE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A0FDE" w:rsidTr="007A0FDE">
        <w:tc>
          <w:tcPr>
            <w:tcW w:w="5000" w:type="pct"/>
            <w:tcBorders>
              <w:bottom w:val="single" w:sz="4" w:space="0" w:color="auto"/>
            </w:tcBorders>
            <w:shd w:val="clear" w:color="auto" w:fill="910926"/>
          </w:tcPr>
          <w:p w:rsidR="007A0FDE" w:rsidRPr="006B08B2" w:rsidRDefault="007A0FDE" w:rsidP="007A0FDE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1C5F44">
              <w:rPr>
                <w:rFonts w:ascii="Arial" w:hAnsi="Arial" w:cs="Arial"/>
                <w:b/>
              </w:rPr>
              <w:t xml:space="preserve">Gewünschter </w:t>
            </w:r>
            <w:r>
              <w:rPr>
                <w:rFonts w:ascii="Arial" w:hAnsi="Arial" w:cs="Arial"/>
                <w:b/>
              </w:rPr>
              <w:t>vollzeitschulischer Bildungsgang</w:t>
            </w:r>
          </w:p>
        </w:tc>
      </w:tr>
      <w:tr w:rsidR="007A0FDE" w:rsidRPr="00674E5A" w:rsidTr="007A0FDE">
        <w:trPr>
          <w:trHeight w:val="6413"/>
        </w:trPr>
        <w:tc>
          <w:tcPr>
            <w:tcW w:w="500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A0FDE" w:rsidRPr="00E905D9" w:rsidRDefault="007A0FDE" w:rsidP="007A0FDE">
            <w:pPr>
              <w:pStyle w:val="Listenabsatz"/>
              <w:ind w:left="0"/>
              <w:rPr>
                <w:rFonts w:ascii="Arial" w:hAnsi="Arial" w:cs="Arial"/>
                <w:sz w:val="12"/>
                <w:szCs w:val="12"/>
              </w:rPr>
            </w:pPr>
          </w:p>
          <w:tbl>
            <w:tblPr>
              <w:tblStyle w:val="Tabellenrast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8"/>
              <w:gridCol w:w="1676"/>
              <w:gridCol w:w="132"/>
              <w:gridCol w:w="2269"/>
              <w:gridCol w:w="700"/>
              <w:gridCol w:w="5062"/>
            </w:tblGrid>
            <w:tr w:rsidR="007A0FDE" w:rsidTr="00551D2A">
              <w:trPr>
                <w:trHeight w:val="454"/>
              </w:trPr>
              <w:tc>
                <w:tcPr>
                  <w:tcW w:w="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A0FDE" w:rsidRPr="00AB1DD5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4"/>
                      </w:rPr>
                      <w:id w:val="-1938439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  <w:b/>
                          <w:sz w:val="24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98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80926"/>
                  <w:vAlign w:val="center"/>
                </w:tcPr>
                <w:p w:rsidR="007A0FDE" w:rsidRPr="00767E8A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Berufsvorbereitungsjahr (BVJ) Ernährung/Hauswirtschaft/Textiltechnik</w:t>
                  </w:r>
                </w:p>
              </w:tc>
              <w:tc>
                <w:tcPr>
                  <w:tcW w:w="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A0FDE" w:rsidRPr="00767E8A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4"/>
                      </w:rPr>
                      <w:id w:val="15611419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  <w:b/>
                          <w:sz w:val="24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80926"/>
                  <w:vAlign w:val="center"/>
                </w:tcPr>
                <w:p w:rsidR="007A0FDE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Berufsvorbereitungsjahr (BVJ) </w:t>
                  </w:r>
                </w:p>
                <w:p w:rsidR="007A0FDE" w:rsidRPr="00767E8A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Pflege/ </w:t>
                  </w:r>
                  <w:r w:rsidRPr="00534EFC">
                    <w:rPr>
                      <w:rFonts w:ascii="Arial" w:hAnsi="Arial" w:cs="Arial"/>
                      <w:b/>
                      <w:color w:val="FFFFFF" w:themeColor="background1"/>
                    </w:rPr>
                    <w:t>Gesundheit</w:t>
                  </w:r>
                </w:p>
              </w:tc>
            </w:tr>
            <w:tr w:rsidR="007A0FDE" w:rsidTr="00551D2A">
              <w:trPr>
                <w:trHeight w:val="454"/>
              </w:trPr>
              <w:tc>
                <w:tcPr>
                  <w:tcW w:w="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A0FDE" w:rsidRPr="00AB1DD5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4"/>
                      </w:rPr>
                      <w:id w:val="-6186884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  <w:b/>
                          <w:sz w:val="24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98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80926"/>
                  <w:vAlign w:val="center"/>
                </w:tcPr>
                <w:p w:rsidR="007A0FDE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Berufsvorbereitungsjahr (BVJ)</w:t>
                  </w:r>
                </w:p>
                <w:p w:rsidR="007A0FDE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Bautechnik/ Metalltechnik</w:t>
                  </w:r>
                </w:p>
              </w:tc>
              <w:tc>
                <w:tcPr>
                  <w:tcW w:w="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A0FDE" w:rsidRPr="00767E8A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4"/>
                      </w:rPr>
                      <w:id w:val="-15338086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  <w:b/>
                          <w:sz w:val="24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80926"/>
                  <w:vAlign w:val="center"/>
                </w:tcPr>
                <w:p w:rsidR="007A0FDE" w:rsidRPr="00767E8A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67E8A">
                    <w:rPr>
                      <w:rFonts w:ascii="Arial" w:hAnsi="Arial" w:cs="Arial"/>
                      <w:b/>
                      <w:color w:val="FFFFFF" w:themeColor="background1"/>
                    </w:rPr>
                    <w:t>Berufsvorbereitungsjahr Sprachen (BVJS)</w:t>
                  </w:r>
                </w:p>
              </w:tc>
            </w:tr>
            <w:tr w:rsidR="007A0FDE" w:rsidTr="005E107E">
              <w:tc>
                <w:tcPr>
                  <w:tcW w:w="1036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7A0FDE" w:rsidRPr="00E905D9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3964" w:type="pct"/>
                  <w:gridSpan w:val="4"/>
                  <w:tcBorders>
                    <w:bottom w:val="single" w:sz="4" w:space="0" w:color="auto"/>
                  </w:tcBorders>
                </w:tcPr>
                <w:p w:rsidR="007A0FDE" w:rsidRPr="00137196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</w:tc>
            </w:tr>
            <w:tr w:rsidR="007A0FDE" w:rsidTr="00551D2A">
              <w:trPr>
                <w:trHeight w:val="397"/>
              </w:trPr>
              <w:tc>
                <w:tcPr>
                  <w:tcW w:w="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A0FDE" w:rsidRPr="00AB1DD5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4"/>
                      </w:rPr>
                      <w:id w:val="10210504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AB1DD5">
                        <w:rPr>
                          <w:rFonts w:ascii="MS Gothic" w:eastAsia="MS Gothic" w:hAnsi="MS Gothic" w:cs="Arial" w:hint="eastAsia"/>
                          <w:b/>
                          <w:sz w:val="24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778" w:type="pct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0926"/>
                  <w:vAlign w:val="center"/>
                </w:tcPr>
                <w:p w:rsidR="007A0FDE" w:rsidRPr="00767E8A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67E8A">
                    <w:rPr>
                      <w:rFonts w:ascii="Arial" w:hAnsi="Arial" w:cs="Arial"/>
                      <w:b/>
                      <w:color w:val="FFFFFF" w:themeColor="background1"/>
                    </w:rPr>
                    <w:t>Berufsfachschule (BFS)</w:t>
                  </w:r>
                </w:p>
              </w:tc>
            </w:tr>
            <w:tr w:rsidR="007A0FDE" w:rsidTr="00551D2A">
              <w:trPr>
                <w:trHeight w:val="567"/>
              </w:trPr>
              <w:tc>
                <w:tcPr>
                  <w:tcW w:w="11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A0FDE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708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</w:rPr>
                      <w:id w:val="-13234193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539BE">
                        <w:rPr>
                          <w:rFonts w:ascii="MS Gothic" w:eastAsia="MS Gothic" w:hAnsi="MS Gothic" w:cs="Arial" w:hint="eastAsia"/>
                          <w:b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7A0FDE">
                    <w:rPr>
                      <w:rFonts w:ascii="Arial" w:hAnsi="Arial" w:cs="Arial"/>
                      <w:b/>
                    </w:rPr>
                    <w:t>einjährig</w:t>
                  </w:r>
                </w:p>
              </w:tc>
              <w:tc>
                <w:tcPr>
                  <w:tcW w:w="1102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A0FDE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Fachrichtung:</w:t>
                  </w:r>
                </w:p>
              </w:tc>
              <w:tc>
                <w:tcPr>
                  <w:tcW w:w="2798" w:type="pct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0FDE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6841029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</w:t>
                  </w:r>
                  <w:r w:rsidR="007A0FDE" w:rsidRPr="00D21352">
                    <w:rPr>
                      <w:rFonts w:ascii="Arial" w:hAnsi="Arial" w:cs="Arial"/>
                    </w:rPr>
                    <w:t>Pflegehilfe</w:t>
                  </w:r>
                </w:p>
                <w:p w:rsidR="007A0FDE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4046837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</w:t>
                  </w:r>
                  <w:r w:rsidR="007A0FDE" w:rsidRPr="00D21352">
                    <w:rPr>
                      <w:rFonts w:ascii="Arial" w:hAnsi="Arial" w:cs="Arial"/>
                    </w:rPr>
                    <w:t>Technik</w:t>
                  </w:r>
                </w:p>
              </w:tc>
            </w:tr>
            <w:tr w:rsidR="007A0FDE" w:rsidTr="00551D2A">
              <w:trPr>
                <w:trHeight w:val="1928"/>
              </w:trPr>
              <w:tc>
                <w:tcPr>
                  <w:tcW w:w="11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A0FDE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708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</w:rPr>
                      <w:id w:val="-12466449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539BE">
                        <w:rPr>
                          <w:rFonts w:ascii="MS Gothic" w:eastAsia="MS Gothic" w:hAnsi="MS Gothic" w:cs="Arial" w:hint="eastAsia"/>
                          <w:b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7A0FDE">
                    <w:rPr>
                      <w:rFonts w:ascii="Arial" w:hAnsi="Arial" w:cs="Arial"/>
                      <w:b/>
                    </w:rPr>
                    <w:t>zweijährig</w:t>
                  </w:r>
                </w:p>
              </w:tc>
              <w:tc>
                <w:tcPr>
                  <w:tcW w:w="1102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A0FDE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Fachrichtung:</w:t>
                  </w:r>
                </w:p>
              </w:tc>
              <w:tc>
                <w:tcPr>
                  <w:tcW w:w="2798" w:type="pct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0FDE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8175011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Kaufmännische Assistenz               </w:t>
                  </w:r>
                  <w:sdt>
                    <w:sdtPr>
                      <w:rPr>
                        <w:rFonts w:ascii="Arial" w:hAnsi="Arial" w:cs="Arial"/>
                      </w:rPr>
                      <w:id w:val="-778328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Zusatzunterricht </w:t>
                  </w:r>
                </w:p>
                <w:p w:rsidR="007A0FDE" w:rsidRPr="00D21352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(Informationsverarbeitung)                    </w:t>
                  </w:r>
                  <w:r w:rsidRPr="004C3ED4">
                    <w:rPr>
                      <w:rFonts w:ascii="Arial" w:hAnsi="Arial" w:cs="Arial"/>
                    </w:rPr>
                    <w:t>Fachhochschulreife</w:t>
                  </w:r>
                </w:p>
                <w:p w:rsidR="007A0FDE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878"/>
                    </w:tabs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133789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</w:t>
                  </w:r>
                  <w:r w:rsidR="007A0FDE" w:rsidRPr="00D21352">
                    <w:rPr>
                      <w:rFonts w:ascii="Arial" w:hAnsi="Arial" w:cs="Arial"/>
                    </w:rPr>
                    <w:t>Informationstechnische Assistenz</w:t>
                  </w:r>
                  <w:r w:rsidR="007A0FDE">
                    <w:rPr>
                      <w:rFonts w:ascii="Arial" w:hAnsi="Arial" w:cs="Arial"/>
                    </w:rPr>
                    <w:t xml:space="preserve">   </w:t>
                  </w:r>
                  <w:sdt>
                    <w:sdtPr>
                      <w:rPr>
                        <w:rFonts w:ascii="Arial" w:hAnsi="Arial" w:cs="Arial"/>
                      </w:rPr>
                      <w:id w:val="-15485944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Zusatzunterricht</w:t>
                  </w:r>
                  <w:r w:rsidR="007A0FDE" w:rsidRPr="00D21352">
                    <w:rPr>
                      <w:rFonts w:ascii="Arial" w:hAnsi="Arial" w:cs="Arial"/>
                    </w:rPr>
                    <w:tab/>
                  </w:r>
                  <w:r w:rsidR="007A0FDE">
                    <w:rPr>
                      <w:rFonts w:ascii="Arial" w:hAnsi="Arial" w:cs="Arial"/>
                    </w:rPr>
                    <w:t xml:space="preserve">                                                    </w:t>
                  </w:r>
                  <w:r w:rsidR="007A0FDE" w:rsidRPr="004C3ED4">
                    <w:rPr>
                      <w:rFonts w:ascii="Arial" w:hAnsi="Arial" w:cs="Arial"/>
                    </w:rPr>
                    <w:t xml:space="preserve"> Fachhochschulreife</w:t>
                  </w:r>
                </w:p>
                <w:p w:rsidR="007A0FDE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0393375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</w:t>
                  </w:r>
                  <w:r w:rsidR="007A0FDE" w:rsidRPr="00D21352">
                    <w:rPr>
                      <w:rFonts w:ascii="Arial" w:hAnsi="Arial" w:cs="Arial"/>
                    </w:rPr>
                    <w:t>Sozialassistenz</w:t>
                  </w:r>
                </w:p>
                <w:p w:rsidR="007A0FDE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7597473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</w:t>
                  </w:r>
                  <w:r w:rsidR="007A0FDE" w:rsidRPr="00D21352">
                    <w:rPr>
                      <w:rFonts w:ascii="Arial" w:hAnsi="Arial" w:cs="Arial"/>
                    </w:rPr>
                    <w:t>Kinderpflege</w:t>
                  </w:r>
                </w:p>
                <w:p w:rsidR="007A0FDE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1182183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</w:t>
                  </w:r>
                  <w:r w:rsidR="007A0FDE" w:rsidRPr="00D21352">
                    <w:rPr>
                      <w:rFonts w:ascii="Arial" w:hAnsi="Arial" w:cs="Arial"/>
                    </w:rPr>
                    <w:t>Kosmetik</w:t>
                  </w:r>
                </w:p>
                <w:p w:rsidR="007A0FDE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625734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Sozialpflege</w:t>
                  </w:r>
                </w:p>
              </w:tc>
            </w:tr>
          </w:tbl>
          <w:p w:rsidR="00551D2A" w:rsidRPr="00551D2A" w:rsidRDefault="00551D2A">
            <w:pPr>
              <w:rPr>
                <w:rFonts w:ascii="Arial" w:hAnsi="Arial" w:cs="Arial"/>
                <w:sz w:val="12"/>
                <w:szCs w:val="12"/>
              </w:rPr>
            </w:pPr>
          </w:p>
          <w:tbl>
            <w:tblPr>
              <w:tblStyle w:val="Tabellenrast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8"/>
              <w:gridCol w:w="1808"/>
              <w:gridCol w:w="2269"/>
              <w:gridCol w:w="700"/>
              <w:gridCol w:w="5062"/>
            </w:tblGrid>
            <w:tr w:rsidR="009539BE" w:rsidRPr="00767E8A" w:rsidTr="00551D2A">
              <w:trPr>
                <w:trHeight w:val="397"/>
              </w:trPr>
              <w:tc>
                <w:tcPr>
                  <w:tcW w:w="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539BE" w:rsidRPr="00AB1DD5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4"/>
                      </w:rPr>
                      <w:id w:val="-8944966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539BE" w:rsidRPr="00AB1DD5">
                        <w:rPr>
                          <w:rFonts w:ascii="MS Gothic" w:eastAsia="MS Gothic" w:hAnsi="MS Gothic" w:cs="Arial" w:hint="eastAsia"/>
                          <w:b/>
                          <w:sz w:val="24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778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0926"/>
                  <w:vAlign w:val="center"/>
                </w:tcPr>
                <w:p w:rsidR="009539BE" w:rsidRPr="00767E8A" w:rsidRDefault="009539B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67E8A">
                    <w:rPr>
                      <w:rFonts w:ascii="Arial" w:hAnsi="Arial" w:cs="Arial"/>
                      <w:b/>
                      <w:color w:val="FFFFFF" w:themeColor="background1"/>
                    </w:rPr>
                    <w:t>Berufsfachschule</w:t>
                  </w:r>
                  <w:r w:rsidR="00551D2A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dual</w:t>
                  </w:r>
                  <w:r w:rsidRPr="00767E8A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(BFS</w:t>
                  </w:r>
                  <w:r w:rsidR="00551D2A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dual</w:t>
                  </w:r>
                  <w:r w:rsidRPr="00767E8A">
                    <w:rPr>
                      <w:rFonts w:ascii="Arial" w:hAnsi="Arial" w:cs="Arial"/>
                      <w:b/>
                      <w:color w:val="FFFFFF" w:themeColor="background1"/>
                    </w:rPr>
                    <w:t>)</w:t>
                  </w:r>
                  <w:r w:rsidR="0007659A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 </w:t>
                  </w:r>
                  <w:r w:rsidR="0007659A" w:rsidRPr="0007659A">
                    <w:rPr>
                      <w:rFonts w:ascii="Arial" w:hAnsi="Arial" w:cs="Arial"/>
                      <w:b/>
                      <w:color w:val="FFFFFF" w:themeColor="background1"/>
                      <w:sz w:val="16"/>
                    </w:rPr>
                    <w:t>*vorbehaltlich der Genehmigung durch das Bildungsministerium</w:t>
                  </w:r>
                </w:p>
              </w:tc>
            </w:tr>
            <w:tr w:rsidR="00551D2A" w:rsidRPr="00D21352" w:rsidTr="00182CFD">
              <w:trPr>
                <w:trHeight w:val="567"/>
              </w:trPr>
              <w:tc>
                <w:tcPr>
                  <w:tcW w:w="11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51D2A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708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</w:rPr>
                      <w:id w:val="-12797827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51D2A">
                        <w:rPr>
                          <w:rFonts w:ascii="MS Gothic" w:eastAsia="MS Gothic" w:hAnsi="MS Gothic" w:cs="Arial" w:hint="eastAsia"/>
                          <w:b/>
                        </w:rPr>
                        <w:t>☐</w:t>
                      </w:r>
                    </w:sdtContent>
                  </w:sdt>
                  <w:r w:rsidR="00551D2A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551D2A">
                    <w:rPr>
                      <w:rFonts w:ascii="Arial" w:hAnsi="Arial" w:cs="Arial"/>
                      <w:b/>
                    </w:rPr>
                    <w:t>einjährig</w:t>
                  </w:r>
                </w:p>
              </w:tc>
              <w:tc>
                <w:tcPr>
                  <w:tcW w:w="1102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51D2A" w:rsidRDefault="00551D2A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Fachrichtung:</w:t>
                  </w:r>
                </w:p>
              </w:tc>
              <w:tc>
                <w:tcPr>
                  <w:tcW w:w="2798" w:type="pct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1D2A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6475726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51D2A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551D2A">
                    <w:rPr>
                      <w:rFonts w:ascii="Arial" w:hAnsi="Arial" w:cs="Arial"/>
                    </w:rPr>
                    <w:t xml:space="preserve"> Holztechnik</w:t>
                  </w:r>
                </w:p>
                <w:p w:rsidR="00551D2A" w:rsidRPr="00D21352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8599624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51D2A" w:rsidRPr="00D21352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551D2A">
                    <w:rPr>
                      <w:rFonts w:ascii="Arial" w:hAnsi="Arial" w:cs="Arial"/>
                    </w:rPr>
                    <w:t xml:space="preserve"> Metallt</w:t>
                  </w:r>
                  <w:r w:rsidR="00551D2A" w:rsidRPr="00D21352">
                    <w:rPr>
                      <w:rFonts w:ascii="Arial" w:hAnsi="Arial" w:cs="Arial"/>
                    </w:rPr>
                    <w:t>echnik</w:t>
                  </w:r>
                </w:p>
              </w:tc>
            </w:tr>
            <w:tr w:rsidR="007A0FDE" w:rsidRPr="00244424" w:rsidTr="005E107E">
              <w:tc>
                <w:tcPr>
                  <w:tcW w:w="5000" w:type="pct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A0FDE" w:rsidRPr="00E905D9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</w:tr>
            <w:tr w:rsidR="007A0FDE" w:rsidTr="00551D2A">
              <w:trPr>
                <w:trHeight w:val="397"/>
              </w:trPr>
              <w:tc>
                <w:tcPr>
                  <w:tcW w:w="2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A0FDE" w:rsidRPr="004774E1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4"/>
                      </w:rPr>
                      <w:id w:val="10092619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4774E1">
                        <w:rPr>
                          <w:rFonts w:ascii="MS Gothic" w:eastAsia="MS Gothic" w:hAnsi="MS Gothic" w:cs="Arial" w:hint="eastAsia"/>
                          <w:b/>
                          <w:sz w:val="24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778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00926"/>
                  <w:vAlign w:val="center"/>
                </w:tcPr>
                <w:p w:rsidR="007A0FDE" w:rsidRPr="00C87049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C87049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Fachschule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Sozialwesen (FS)</w:t>
                  </w:r>
                </w:p>
              </w:tc>
            </w:tr>
            <w:tr w:rsidR="007A0FDE" w:rsidTr="00433E8F">
              <w:trPr>
                <w:trHeight w:val="304"/>
              </w:trPr>
              <w:tc>
                <w:tcPr>
                  <w:tcW w:w="1100" w:type="pct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7A0FDE" w:rsidRDefault="00C92E24" w:rsidP="00C92E24">
                  <w:pPr>
                    <w:pStyle w:val="Listenabsatz"/>
                    <w:framePr w:hSpace="141" w:wrap="around" w:vAnchor="page" w:hAnchor="margin" w:x="-35" w:y="1816"/>
                    <w:ind w:left="708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</w:rPr>
                      <w:id w:val="18498180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  <w:b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7A0FDE">
                    <w:rPr>
                      <w:rFonts w:ascii="Arial" w:hAnsi="Arial" w:cs="Arial"/>
                      <w:b/>
                    </w:rPr>
                    <w:t>dreijährig (Vollzeit)</w:t>
                  </w:r>
                </w:p>
              </w:tc>
              <w:tc>
                <w:tcPr>
                  <w:tcW w:w="1102" w:type="pct"/>
                  <w:vAlign w:val="center"/>
                </w:tcPr>
                <w:p w:rsidR="007A0FDE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Fachrichtung</w:t>
                  </w:r>
                </w:p>
                <w:p w:rsidR="00433E8F" w:rsidRDefault="00433E8F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Sozialpädagogik</w:t>
                  </w:r>
                </w:p>
              </w:tc>
              <w:tc>
                <w:tcPr>
                  <w:tcW w:w="340" w:type="pct"/>
                  <w:tcBorders>
                    <w:top w:val="single" w:sz="4" w:space="0" w:color="auto"/>
                  </w:tcBorders>
                  <w:vAlign w:val="center"/>
                </w:tcPr>
                <w:p w:rsidR="007A0FDE" w:rsidRPr="00D21352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                  </w:t>
                  </w:r>
                </w:p>
              </w:tc>
              <w:tc>
                <w:tcPr>
                  <w:tcW w:w="2458" w:type="pc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7A0FDE" w:rsidRDefault="007A0FDE" w:rsidP="00C92E24">
                  <w:pPr>
                    <w:framePr w:hSpace="141" w:wrap="around" w:vAnchor="page" w:hAnchor="margin" w:x="-35" w:y="1816"/>
                    <w:spacing w:line="276" w:lineRule="auto"/>
                    <w:rPr>
                      <w:rFonts w:ascii="Arial" w:hAnsi="Arial" w:cs="Arial"/>
                    </w:rPr>
                  </w:pPr>
                </w:p>
                <w:p w:rsidR="007A0FDE" w:rsidRDefault="00C92E24" w:rsidP="00C92E24">
                  <w:pPr>
                    <w:framePr w:hSpace="141" w:wrap="around" w:vAnchor="page" w:hAnchor="margin" w:x="-35" w:y="1816"/>
                    <w:spacing w:line="276" w:lineRule="auto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8787367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Zusatzunterricht</w:t>
                  </w:r>
                  <w:r w:rsidR="007A0FDE">
                    <w:t xml:space="preserve"> </w:t>
                  </w:r>
                  <w:r w:rsidR="007A0FDE" w:rsidRPr="00534EFC">
                    <w:rPr>
                      <w:rFonts w:ascii="Arial" w:hAnsi="Arial" w:cs="Arial"/>
                    </w:rPr>
                    <w:t xml:space="preserve">Fachhochschulreife </w:t>
                  </w:r>
                  <w:r w:rsidR="007A0FDE">
                    <w:rPr>
                      <w:rFonts w:ascii="Arial" w:hAnsi="Arial" w:cs="Arial"/>
                    </w:rPr>
                    <w:t xml:space="preserve">                                 </w:t>
                  </w:r>
                  <w:r w:rsidR="007A0FDE" w:rsidRPr="004C3ED4">
                    <w:rPr>
                      <w:rFonts w:ascii="Arial" w:hAnsi="Arial" w:cs="Arial"/>
                    </w:rPr>
                    <w:t xml:space="preserve"> </w:t>
                  </w:r>
                </w:p>
                <w:p w:rsidR="007A0FDE" w:rsidRPr="00D21352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7A0FDE" w:rsidTr="00433E8F">
              <w:tc>
                <w:tcPr>
                  <w:tcW w:w="1100" w:type="pct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7A0FDE" w:rsidRPr="00244424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1102" w:type="pct"/>
                  <w:tcBorders>
                    <w:bottom w:val="single" w:sz="4" w:space="0" w:color="auto"/>
                  </w:tcBorders>
                </w:tcPr>
                <w:p w:rsidR="007A0FDE" w:rsidRPr="00244424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2798" w:type="pct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7A0FDE" w:rsidRPr="00244424" w:rsidRDefault="007A0FDE" w:rsidP="00C92E24">
                  <w:pPr>
                    <w:pStyle w:val="Listenabsatz"/>
                    <w:framePr w:hSpace="141" w:wrap="around" w:vAnchor="page" w:hAnchor="margin" w:x="-35" w:y="1816"/>
                    <w:ind w:left="0"/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</w:tbl>
          <w:p w:rsidR="007A0FDE" w:rsidRPr="00137196" w:rsidRDefault="007A0FDE" w:rsidP="007A0FDE">
            <w:pPr>
              <w:pStyle w:val="Listenabsatz"/>
              <w:ind w:left="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A0FDE" w:rsidRPr="00071962" w:rsidTr="007A0FD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0926"/>
          </w:tcPr>
          <w:p w:rsidR="007A0FDE" w:rsidRPr="00071962" w:rsidRDefault="007A0FDE" w:rsidP="007A0FDE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071962">
              <w:rPr>
                <w:rFonts w:ascii="Arial" w:hAnsi="Arial" w:cs="Arial"/>
                <w:b/>
              </w:rPr>
              <w:t>Allgemeine Angaben</w:t>
            </w:r>
          </w:p>
        </w:tc>
      </w:tr>
      <w:tr w:rsidR="007A0FDE" w:rsidTr="007A0FDE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0FDE" w:rsidRPr="00137196" w:rsidRDefault="007A0FDE" w:rsidP="007A0FDE">
            <w:pPr>
              <w:pStyle w:val="Listenabsatz"/>
              <w:ind w:left="0"/>
              <w:rPr>
                <w:rFonts w:ascii="Arial" w:hAnsi="Arial" w:cs="Arial"/>
                <w:sz w:val="12"/>
                <w:szCs w:val="12"/>
              </w:rPr>
            </w:pPr>
          </w:p>
          <w:tbl>
            <w:tblPr>
              <w:tblStyle w:val="Tabellenraster"/>
              <w:tblW w:w="5000" w:type="pct"/>
              <w:tblLook w:val="04A0" w:firstRow="1" w:lastRow="0" w:firstColumn="1" w:lastColumn="0" w:noHBand="0" w:noVBand="1"/>
            </w:tblPr>
            <w:tblGrid>
              <w:gridCol w:w="5149"/>
              <w:gridCol w:w="294"/>
              <w:gridCol w:w="4854"/>
            </w:tblGrid>
            <w:tr w:rsidR="007A0FDE" w:rsidTr="007A0FDE">
              <w:tc>
                <w:tcPr>
                  <w:tcW w:w="5000" w:type="pct"/>
                  <w:gridSpan w:val="3"/>
                  <w:tcBorders>
                    <w:bottom w:val="single" w:sz="4" w:space="0" w:color="auto"/>
                  </w:tcBorders>
                  <w:shd w:val="clear" w:color="auto" w:fill="910926"/>
                </w:tcPr>
                <w:p w:rsidR="007A0FDE" w:rsidRPr="0021645A" w:rsidRDefault="007A0FDE" w:rsidP="00C92E24">
                  <w:pPr>
                    <w:pStyle w:val="Listenabsatz"/>
                    <w:framePr w:hSpace="141" w:wrap="around" w:vAnchor="page" w:hAnchor="margin" w:x="-35" w:y="1816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</w:rPr>
                  </w:pPr>
                  <w:r w:rsidRPr="00D43AB8">
                    <w:rPr>
                      <w:rFonts w:ascii="Arial" w:hAnsi="Arial" w:cs="Arial"/>
                      <w:b/>
                      <w:shd w:val="clear" w:color="auto" w:fill="A10B2F"/>
                    </w:rPr>
                    <w:t xml:space="preserve">Höchste schulische Vorbildung </w:t>
                  </w:r>
                  <w:r w:rsidRPr="00D43AB8">
                    <w:rPr>
                      <w:rFonts w:ascii="Arial" w:hAnsi="Arial" w:cs="Arial"/>
                      <w:sz w:val="16"/>
                      <w:szCs w:val="16"/>
                      <w:shd w:val="clear" w:color="auto" w:fill="A10B2F"/>
                    </w:rPr>
                    <w:t>(Nachweis</w:t>
                  </w:r>
                  <w:r w:rsidRPr="00D21352">
                    <w:rPr>
                      <w:rFonts w:ascii="Arial" w:hAnsi="Arial" w:cs="Arial"/>
                      <w:sz w:val="16"/>
                      <w:szCs w:val="16"/>
                    </w:rPr>
                    <w:t xml:space="preserve"> durch beglaubigtes Abgangs- bzw. Abschlusszeugnis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am ersten Beschulungstag</w:t>
                  </w:r>
                </w:p>
              </w:tc>
            </w:tr>
            <w:tr w:rsidR="007A0FDE" w:rsidTr="005E107E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7A0FDE" w:rsidRPr="00F62366" w:rsidRDefault="00C92E24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5258562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 w:rsidRPr="00F6236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Abgangszeugnis</w:t>
                  </w:r>
                </w:p>
              </w:tc>
              <w:tc>
                <w:tcPr>
                  <w:tcW w:w="2500" w:type="pct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7A0FDE" w:rsidRPr="00F62366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62366">
                    <w:rPr>
                      <w:rFonts w:ascii="MS Gothic" w:eastAsia="MS Gothic" w:hAnsi="MS Gothic" w:cs="MS Gothic" w:hint="eastAsia"/>
                    </w:rPr>
                    <w:t>☐</w:t>
                  </w:r>
                  <w:r w:rsidRPr="00F62366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e</w:t>
                  </w:r>
                  <w:r w:rsidRPr="00F62366">
                    <w:rPr>
                      <w:rFonts w:ascii="Arial" w:hAnsi="Arial" w:cs="Arial"/>
                    </w:rPr>
                    <w:t>rweiterter Realschulabschluss</w:t>
                  </w:r>
                </w:p>
              </w:tc>
            </w:tr>
            <w:tr w:rsidR="007A0FDE" w:rsidTr="005E107E">
              <w:trPr>
                <w:trHeight w:val="250"/>
              </w:trPr>
              <w:tc>
                <w:tcPr>
                  <w:tcW w:w="2500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A0FDE" w:rsidRPr="00F62366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62366">
                    <w:rPr>
                      <w:rFonts w:ascii="MS Gothic" w:eastAsia="MS Gothic" w:hAnsi="MS Gothic" w:cs="MS Gothic" w:hint="eastAsia"/>
                    </w:rPr>
                    <w:t>☐</w:t>
                  </w:r>
                  <w:r w:rsidRPr="00F62366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Förderschulabschluss</w:t>
                  </w:r>
                </w:p>
              </w:tc>
              <w:tc>
                <w:tcPr>
                  <w:tcW w:w="2500" w:type="pct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A0FDE" w:rsidRPr="00F62366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62366">
                    <w:rPr>
                      <w:rFonts w:ascii="MS Gothic" w:eastAsia="MS Gothic" w:hAnsi="MS Gothic" w:cs="MS Gothic" w:hint="eastAsia"/>
                    </w:rPr>
                    <w:t>☐</w:t>
                  </w:r>
                  <w:r w:rsidRPr="00F62366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Fachhochschulreife</w:t>
                  </w:r>
                </w:p>
              </w:tc>
            </w:tr>
            <w:tr w:rsidR="007A0FDE" w:rsidTr="005E107E">
              <w:tc>
                <w:tcPr>
                  <w:tcW w:w="2500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A0FDE" w:rsidRPr="00F62366" w:rsidRDefault="00C92E24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5655368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 w:rsidRPr="00F62366">
                    <w:rPr>
                      <w:rFonts w:ascii="Arial" w:hAnsi="Arial" w:cs="Arial"/>
                    </w:rPr>
                    <w:t xml:space="preserve"> Hauptschulabschluss</w:t>
                  </w:r>
                </w:p>
              </w:tc>
              <w:tc>
                <w:tcPr>
                  <w:tcW w:w="2500" w:type="pct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A0FDE" w:rsidRPr="00F62366" w:rsidRDefault="00C92E24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776132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 w:rsidRPr="00F62366">
                    <w:rPr>
                      <w:rFonts w:ascii="Arial" w:hAnsi="Arial" w:cs="Arial"/>
                    </w:rPr>
                    <w:t xml:space="preserve"> Abitur</w:t>
                  </w:r>
                </w:p>
              </w:tc>
            </w:tr>
            <w:tr w:rsidR="007A0FDE" w:rsidTr="005E107E">
              <w:tc>
                <w:tcPr>
                  <w:tcW w:w="2500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A0FDE" w:rsidRPr="00F62366" w:rsidRDefault="00C92E24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9326967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A0FDE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A0FDE">
                    <w:rPr>
                      <w:rFonts w:ascii="Arial" w:hAnsi="Arial" w:cs="Arial"/>
                    </w:rPr>
                    <w:t xml:space="preserve"> q</w:t>
                  </w:r>
                  <w:r w:rsidR="007A0FDE" w:rsidRPr="00F62366">
                    <w:rPr>
                      <w:rFonts w:ascii="Arial" w:hAnsi="Arial" w:cs="Arial"/>
                    </w:rPr>
                    <w:t>ualifizierter Hauptschulabschluss</w:t>
                  </w:r>
                </w:p>
              </w:tc>
              <w:tc>
                <w:tcPr>
                  <w:tcW w:w="2500" w:type="pct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A0FDE" w:rsidRPr="00F62366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62366">
                    <w:rPr>
                      <w:rFonts w:ascii="MS Gothic" w:eastAsia="MS Gothic" w:hAnsi="MS Gothic" w:cs="MS Gothic" w:hint="eastAsia"/>
                    </w:rPr>
                    <w:t>☐</w:t>
                  </w:r>
                  <w:r>
                    <w:rPr>
                      <w:rFonts w:ascii="Arial" w:hAnsi="Arial" w:cs="Arial"/>
                    </w:rPr>
                    <w:t xml:space="preserve"> s</w:t>
                  </w:r>
                  <w:r w:rsidRPr="00F62366">
                    <w:rPr>
                      <w:rFonts w:ascii="Arial" w:hAnsi="Arial" w:cs="Arial"/>
                    </w:rPr>
                    <w:t>onstige Schulabschlüsse</w:t>
                  </w:r>
                </w:p>
              </w:tc>
            </w:tr>
            <w:tr w:rsidR="007A0FDE" w:rsidTr="005E107E">
              <w:tc>
                <w:tcPr>
                  <w:tcW w:w="2643" w:type="pct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A0FDE" w:rsidRPr="00F62366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62366">
                    <w:rPr>
                      <w:rFonts w:ascii="MS Gothic" w:eastAsia="MS Gothic" w:hAnsi="MS Gothic" w:cs="MS Gothic" w:hint="eastAsia"/>
                    </w:rPr>
                    <w:t>☐</w:t>
                  </w:r>
                  <w:r w:rsidRPr="00F62366">
                    <w:rPr>
                      <w:rFonts w:ascii="Arial" w:hAnsi="Arial" w:cs="Arial"/>
                    </w:rPr>
                    <w:t xml:space="preserve"> Realschulabschluss</w:t>
                  </w:r>
                </w:p>
              </w:tc>
              <w:tc>
                <w:tcPr>
                  <w:tcW w:w="235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A0FDE" w:rsidRPr="00F62366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</w:rPr>
                  </w:pPr>
                  <w:r w:rsidRPr="00F62366"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7A0FDE" w:rsidTr="005E107E">
              <w:tc>
                <w:tcPr>
                  <w:tcW w:w="2643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7A0FDE" w:rsidRPr="00F932CC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</w:tc>
              <w:tc>
                <w:tcPr>
                  <w:tcW w:w="235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A0FDE" w:rsidRPr="00F932CC" w:rsidRDefault="007A0FDE" w:rsidP="00C92E24">
                  <w:pPr>
                    <w:framePr w:hSpace="141" w:wrap="around" w:vAnchor="page" w:hAnchor="margin" w:x="-35" w:y="1816"/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</w:tc>
            </w:tr>
          </w:tbl>
          <w:p w:rsidR="007A0FDE" w:rsidRDefault="007A0FDE" w:rsidP="007A0FDE">
            <w:pPr>
              <w:rPr>
                <w:rFonts w:ascii="Arial" w:hAnsi="Arial" w:cs="Arial"/>
              </w:rPr>
            </w:pPr>
          </w:p>
        </w:tc>
      </w:tr>
    </w:tbl>
    <w:p w:rsidR="0021645A" w:rsidRPr="00D43AB8" w:rsidRDefault="0021645A" w:rsidP="00D43AB8">
      <w:pPr>
        <w:tabs>
          <w:tab w:val="left" w:pos="975"/>
        </w:tabs>
        <w:rPr>
          <w:rFonts w:ascii="Arial" w:hAnsi="Arial" w:cs="Arial"/>
        </w:rPr>
        <w:sectPr w:rsidR="0021645A" w:rsidRPr="00D43AB8" w:rsidSect="009C4E23">
          <w:headerReference w:type="default" r:id="rId8"/>
          <w:footerReference w:type="default" r:id="rId9"/>
          <w:pgSz w:w="11900" w:h="16820"/>
          <w:pgMar w:top="720" w:right="720" w:bottom="720" w:left="720" w:header="340" w:footer="227" w:gutter="0"/>
          <w:cols w:space="708"/>
          <w:docGrid w:linePitch="360"/>
        </w:sectPr>
      </w:pPr>
    </w:p>
    <w:tbl>
      <w:tblPr>
        <w:tblStyle w:val="Tabellenraster"/>
        <w:tblW w:w="4995" w:type="pct"/>
        <w:tblInd w:w="5" w:type="dxa"/>
        <w:tblLayout w:type="fixed"/>
        <w:tblLook w:val="04A0" w:firstRow="1" w:lastRow="0" w:firstColumn="1" w:lastColumn="0" w:noHBand="0" w:noVBand="1"/>
      </w:tblPr>
      <w:tblGrid>
        <w:gridCol w:w="111"/>
        <w:gridCol w:w="3741"/>
        <w:gridCol w:w="6497"/>
        <w:gridCol w:w="107"/>
      </w:tblGrid>
      <w:tr w:rsidR="00B55E2F" w:rsidRPr="00674E5A" w:rsidTr="00667D9F">
        <w:trPr>
          <w:trHeight w:val="5671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75"/>
              <w:gridCol w:w="3253"/>
              <w:gridCol w:w="1387"/>
              <w:gridCol w:w="1246"/>
              <w:gridCol w:w="1250"/>
              <w:gridCol w:w="1219"/>
            </w:tblGrid>
            <w:tr w:rsidR="00B0520D" w:rsidTr="007A0FDE">
              <w:tc>
                <w:tcPr>
                  <w:tcW w:w="5000" w:type="pct"/>
                  <w:gridSpan w:val="6"/>
                  <w:tcBorders>
                    <w:bottom w:val="single" w:sz="4" w:space="0" w:color="auto"/>
                  </w:tcBorders>
                  <w:shd w:val="clear" w:color="auto" w:fill="910926"/>
                </w:tcPr>
                <w:p w:rsidR="00B0520D" w:rsidRDefault="00B0520D" w:rsidP="002E2475">
                  <w:pPr>
                    <w:pStyle w:val="Listenabsatz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r w:rsidRPr="00B55E2F">
                    <w:rPr>
                      <w:rFonts w:ascii="Arial" w:hAnsi="Arial" w:cs="Arial"/>
                      <w:b/>
                    </w:rPr>
                    <w:lastRenderedPageBreak/>
                    <w:t>Fremdsprachenkenntnisse</w:t>
                  </w:r>
                  <w:r w:rsidR="002E2475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E2475" w:rsidRPr="002E2475">
                    <w:rPr>
                      <w:rFonts w:ascii="Arial" w:hAnsi="Arial" w:cs="Arial"/>
                      <w:b/>
                      <w:sz w:val="18"/>
                    </w:rPr>
                    <w:t>(Nachweis durch beglaubigte Kopie des Abschluss- bzw. Abgangszeugnisses am ersten Beschulungstag)</w:t>
                  </w:r>
                </w:p>
              </w:tc>
            </w:tr>
            <w:tr w:rsidR="00561F5A" w:rsidTr="00034A98">
              <w:trPr>
                <w:trHeight w:val="343"/>
              </w:trPr>
              <w:tc>
                <w:tcPr>
                  <w:tcW w:w="916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  <w:r w:rsidRPr="00000707">
                    <w:rPr>
                      <w:rFonts w:ascii="Arial" w:hAnsi="Arial" w:cs="Arial"/>
                    </w:rPr>
                    <w:t>1. Fremdsprache</w:t>
                  </w:r>
                </w:p>
              </w:tc>
              <w:tc>
                <w:tcPr>
                  <w:tcW w:w="1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8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  <w:r w:rsidRPr="00000707">
                    <w:rPr>
                      <w:rFonts w:ascii="Arial" w:hAnsi="Arial" w:cs="Arial"/>
                    </w:rPr>
                    <w:t>von</w:t>
                  </w:r>
                  <w:r w:rsidR="00561F5A" w:rsidRPr="00000707">
                    <w:rPr>
                      <w:rFonts w:ascii="Arial" w:hAnsi="Arial" w:cs="Arial"/>
                    </w:rPr>
                    <w:t xml:space="preserve"> Klasse</w:t>
                  </w:r>
                  <w:r w:rsidRPr="00000707"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6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11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  <w:r w:rsidRPr="00000707">
                    <w:rPr>
                      <w:rFonts w:ascii="Arial" w:hAnsi="Arial" w:cs="Arial"/>
                    </w:rPr>
                    <w:t>bis</w:t>
                  </w:r>
                  <w:r w:rsidR="00561F5A" w:rsidRPr="00000707">
                    <w:rPr>
                      <w:rFonts w:ascii="Arial" w:hAnsi="Arial" w:cs="Arial"/>
                    </w:rPr>
                    <w:t xml:space="preserve"> Klasse</w:t>
                  </w:r>
                  <w:r w:rsidRPr="00000707"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59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:rsidR="00B0520D" w:rsidRPr="0021645A" w:rsidRDefault="00B0520D" w:rsidP="00561F5A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61F5A" w:rsidTr="00034A98">
              <w:trPr>
                <w:trHeight w:val="405"/>
              </w:trPr>
              <w:tc>
                <w:tcPr>
                  <w:tcW w:w="916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  <w:r w:rsidRPr="00000707">
                    <w:rPr>
                      <w:rFonts w:ascii="Arial" w:hAnsi="Arial" w:cs="Arial"/>
                    </w:rPr>
                    <w:t>2. Fremdsprache</w:t>
                  </w:r>
                </w:p>
              </w:tc>
              <w:tc>
                <w:tcPr>
                  <w:tcW w:w="1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7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  <w:r w:rsidRPr="00000707">
                    <w:rPr>
                      <w:rFonts w:ascii="Arial" w:hAnsi="Arial" w:cs="Arial"/>
                    </w:rPr>
                    <w:t>von</w:t>
                  </w:r>
                  <w:r w:rsidR="00561F5A" w:rsidRPr="00000707">
                    <w:rPr>
                      <w:rFonts w:ascii="Arial" w:hAnsi="Arial" w:cs="Arial"/>
                    </w:rPr>
                    <w:t xml:space="preserve"> Klasse</w:t>
                  </w:r>
                  <w:r w:rsidRPr="00000707"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6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bottom"/>
                </w:tcPr>
                <w:p w:rsidR="00B0520D" w:rsidRPr="00000707" w:rsidRDefault="00B0520D" w:rsidP="00F70F81">
                  <w:pPr>
                    <w:rPr>
                      <w:rFonts w:ascii="Arial" w:hAnsi="Arial" w:cs="Arial"/>
                    </w:rPr>
                  </w:pPr>
                  <w:r w:rsidRPr="00000707">
                    <w:rPr>
                      <w:rFonts w:ascii="Arial" w:hAnsi="Arial" w:cs="Arial"/>
                    </w:rPr>
                    <w:t>bis</w:t>
                  </w:r>
                  <w:r w:rsidR="00561F5A" w:rsidRPr="00000707">
                    <w:rPr>
                      <w:rFonts w:ascii="Arial" w:hAnsi="Arial" w:cs="Arial"/>
                    </w:rPr>
                    <w:t xml:space="preserve"> Klasse</w:t>
                  </w:r>
                  <w:r w:rsidRPr="00000707"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59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:rsidR="00B0520D" w:rsidRDefault="00B0520D" w:rsidP="00F70F81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B0520D" w:rsidRPr="00F355BA" w:rsidRDefault="00B0520D" w:rsidP="00B0520D">
            <w:pPr>
              <w:pStyle w:val="Listenabsatz"/>
              <w:ind w:left="0"/>
              <w:rPr>
                <w:rFonts w:ascii="Arial" w:hAnsi="Arial" w:cs="Arial"/>
                <w:sz w:val="10"/>
              </w:rPr>
            </w:pPr>
          </w:p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966"/>
              <w:gridCol w:w="1115"/>
              <w:gridCol w:w="554"/>
              <w:gridCol w:w="1111"/>
              <w:gridCol w:w="311"/>
              <w:gridCol w:w="1702"/>
              <w:gridCol w:w="1426"/>
              <w:gridCol w:w="413"/>
            </w:tblGrid>
            <w:tr w:rsidR="00F62366" w:rsidTr="007A0FDE">
              <w:tc>
                <w:tcPr>
                  <w:tcW w:w="5000" w:type="pct"/>
                  <w:gridSpan w:val="9"/>
                  <w:tcBorders>
                    <w:bottom w:val="single" w:sz="4" w:space="0" w:color="auto"/>
                  </w:tcBorders>
                  <w:shd w:val="clear" w:color="auto" w:fill="910926"/>
                </w:tcPr>
                <w:p w:rsidR="00F62366" w:rsidRPr="00B0520D" w:rsidRDefault="00F62366" w:rsidP="00212D13">
                  <w:pPr>
                    <w:pStyle w:val="Listenabsatz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</w:rPr>
                  </w:pPr>
                  <w:r w:rsidRPr="00B0520D">
                    <w:rPr>
                      <w:rFonts w:ascii="Arial" w:hAnsi="Arial" w:cs="Arial"/>
                      <w:b/>
                    </w:rPr>
                    <w:t>Letzte Tätigkeit</w:t>
                  </w:r>
                  <w:r w:rsidR="004E1A4D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4E1A4D" w:rsidRPr="004E1A4D">
                    <w:rPr>
                      <w:rFonts w:ascii="Arial" w:hAnsi="Arial" w:cs="Arial"/>
                      <w:sz w:val="16"/>
                    </w:rPr>
                    <w:t>(</w:t>
                  </w:r>
                  <w:r w:rsidR="00FF3A5B">
                    <w:rPr>
                      <w:rFonts w:ascii="Arial" w:hAnsi="Arial" w:cs="Arial"/>
                      <w:sz w:val="16"/>
                    </w:rPr>
                    <w:t>Bitte nur eine Möglichkeit ankreuzen</w:t>
                  </w:r>
                  <w:r w:rsidR="00543177">
                    <w:rPr>
                      <w:rFonts w:ascii="Arial" w:hAnsi="Arial" w:cs="Arial"/>
                      <w:sz w:val="16"/>
                    </w:rPr>
                    <w:t>.</w:t>
                  </w:r>
                  <w:r w:rsidR="004E1A4D" w:rsidRPr="004E1A4D">
                    <w:rPr>
                      <w:rFonts w:ascii="Arial" w:hAnsi="Arial" w:cs="Arial"/>
                      <w:sz w:val="16"/>
                    </w:rPr>
                    <w:t>)</w:t>
                  </w:r>
                </w:p>
              </w:tc>
            </w:tr>
            <w:tr w:rsidR="00DD7714" w:rsidRPr="00F62366" w:rsidTr="0082791F">
              <w:tc>
                <w:tcPr>
                  <w:tcW w:w="2302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F62366" w:rsidRPr="006E6AD2" w:rsidRDefault="00F62366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F62366" w:rsidRPr="001340E8" w:rsidRDefault="00FF3A5B" w:rsidP="001340E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Besuch einer a</w:t>
                  </w:r>
                  <w:r w:rsidR="00F62366" w:rsidRPr="001340E8">
                    <w:rPr>
                      <w:rFonts w:ascii="Arial" w:hAnsi="Arial" w:cs="Arial"/>
                    </w:rPr>
                    <w:t>llgemeinbildenden Schule</w:t>
                  </w:r>
                </w:p>
              </w:tc>
              <w:tc>
                <w:tcPr>
                  <w:tcW w:w="271" w:type="pc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F62366" w:rsidRPr="006E6AD2" w:rsidRDefault="00F62366" w:rsidP="00F62366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F62366" w:rsidRPr="00F62366" w:rsidRDefault="00C92E24" w:rsidP="00F62366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7015959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6236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4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F62366" w:rsidRPr="006E6AD2" w:rsidRDefault="00F62366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F62366" w:rsidRPr="001340E8" w:rsidRDefault="00FF3A5B" w:rsidP="001340E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Studium (Abbruch)</w:t>
                  </w:r>
                </w:p>
              </w:tc>
              <w:tc>
                <w:tcPr>
                  <w:tcW w:w="203" w:type="pc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F62366" w:rsidRPr="006E6AD2" w:rsidRDefault="00F62366" w:rsidP="00F62366">
                  <w:pPr>
                    <w:rPr>
                      <w:rFonts w:ascii="Arial" w:eastAsia="MS Gothic" w:hAnsi="Arial" w:cs="Arial"/>
                      <w:sz w:val="8"/>
                    </w:rPr>
                  </w:pPr>
                </w:p>
                <w:p w:rsidR="00F62366" w:rsidRPr="00F62366" w:rsidRDefault="00F62366" w:rsidP="00F62366">
                  <w:pPr>
                    <w:rPr>
                      <w:rFonts w:ascii="Arial" w:hAnsi="Arial" w:cs="Arial"/>
                    </w:rPr>
                  </w:pPr>
                  <w:r w:rsidRPr="00F62366">
                    <w:rPr>
                      <w:rFonts w:ascii="MS Gothic" w:eastAsia="MS Gothic" w:hAnsi="MS Gothic" w:cs="MS Gothic" w:hint="eastAsia"/>
                    </w:rPr>
                    <w:t>☐</w:t>
                  </w:r>
                </w:p>
              </w:tc>
            </w:tr>
            <w:tr w:rsidR="00DD7714" w:rsidRPr="00F62366" w:rsidTr="0082791F">
              <w:tc>
                <w:tcPr>
                  <w:tcW w:w="2302" w:type="pct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1340E8" w:rsidP="001340E8">
                  <w:pPr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>Fr</w:t>
                  </w:r>
                  <w:r w:rsidR="006E1778" w:rsidRPr="001340E8">
                    <w:rPr>
                      <w:rFonts w:ascii="Arial" w:hAnsi="Arial" w:cs="Arial"/>
                    </w:rPr>
                    <w:t>eistellung (Schwangerschaft/Mutterschutz)</w:t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5578201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4" w:type="pct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6E1778" w:rsidP="001340E8">
                  <w:pPr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>Arbeitslosigkeit</w:t>
                  </w:r>
                </w:p>
              </w:tc>
              <w:tc>
                <w:tcPr>
                  <w:tcW w:w="203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eastAsia="MS Gothic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1290875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DD7714" w:rsidRPr="00F62366" w:rsidTr="0082791F">
              <w:tc>
                <w:tcPr>
                  <w:tcW w:w="2302" w:type="pct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6E1778" w:rsidP="001340E8">
                  <w:pPr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>soziales/ökologisches Jahr</w:t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0319495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4" w:type="pct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A50C89" w:rsidP="001340E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Bundesfreiwilligendienst</w:t>
                  </w:r>
                </w:p>
              </w:tc>
              <w:tc>
                <w:tcPr>
                  <w:tcW w:w="203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eastAsia="MS Gothic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4916057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DD7714" w:rsidRPr="00F62366" w:rsidTr="0082791F">
              <w:tc>
                <w:tcPr>
                  <w:tcW w:w="2302" w:type="pct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6E1778" w:rsidP="001340E8">
                  <w:pPr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>geförderte Maßnahme durch Arbeitsagentur</w:t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4233368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4" w:type="pct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FF3A5B" w:rsidP="001340E8">
                  <w:pPr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>Erwerbstätigkeit</w:t>
                  </w:r>
                </w:p>
              </w:tc>
              <w:tc>
                <w:tcPr>
                  <w:tcW w:w="203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eastAsia="MS Gothic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6163610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DD7714" w:rsidRPr="00F62366" w:rsidTr="0082791F">
              <w:tc>
                <w:tcPr>
                  <w:tcW w:w="2302" w:type="pct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6E1778" w:rsidP="001B37F5">
                  <w:pPr>
                    <w:tabs>
                      <w:tab w:val="left" w:pos="2999"/>
                    </w:tabs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 xml:space="preserve">Studium </w:t>
                  </w:r>
                  <w:r w:rsidR="00FF3A5B">
                    <w:rPr>
                      <w:rFonts w:ascii="Arial" w:hAnsi="Arial" w:cs="Arial"/>
                    </w:rPr>
                    <w:t>(Abschluss)</w:t>
                  </w:r>
                  <w:r w:rsidR="001B37F5">
                    <w:rPr>
                      <w:rFonts w:ascii="Arial" w:hAnsi="Arial" w:cs="Arial"/>
                    </w:rPr>
                    <w:tab/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3899503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43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1340E8" w:rsidRDefault="006E1778" w:rsidP="001340E8">
                  <w:pPr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>Sonstiges</w:t>
                  </w:r>
                </w:p>
              </w:tc>
              <w:tc>
                <w:tcPr>
                  <w:tcW w:w="168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E1778" w:rsidRPr="006E6AD2" w:rsidRDefault="006E1778" w:rsidP="006124FB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Default="006E1778" w:rsidP="006124F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3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E1778" w:rsidRPr="006E6AD2" w:rsidRDefault="006E1778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6E1778" w:rsidRPr="00F62366" w:rsidRDefault="00C92E24" w:rsidP="006E1778">
                  <w:pPr>
                    <w:rPr>
                      <w:rFonts w:ascii="Arial" w:eastAsia="MS Gothic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7218110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77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034A98" w:rsidRPr="00F62366" w:rsidTr="0082791F">
              <w:trPr>
                <w:trHeight w:val="342"/>
              </w:trPr>
              <w:tc>
                <w:tcPr>
                  <w:tcW w:w="2302" w:type="pct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034A98" w:rsidRPr="001340E8" w:rsidRDefault="00034A98" w:rsidP="00F70F8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34A98" w:rsidRDefault="00034A98" w:rsidP="00F70F8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27" w:type="pct"/>
                  <w:gridSpan w:val="5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034A98" w:rsidRDefault="00034A98" w:rsidP="00F70F81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034A98" w:rsidRPr="00F62366" w:rsidTr="0082791F">
              <w:trPr>
                <w:trHeight w:val="342"/>
              </w:trPr>
              <w:tc>
                <w:tcPr>
                  <w:tcW w:w="2302" w:type="pct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034A98" w:rsidRPr="001340E8" w:rsidRDefault="00034A98" w:rsidP="00F70F81">
                  <w:pPr>
                    <w:rPr>
                      <w:rFonts w:ascii="Arial" w:hAnsi="Arial" w:cs="Arial"/>
                    </w:rPr>
                  </w:pPr>
                  <w:r w:rsidRPr="001340E8">
                    <w:rPr>
                      <w:rFonts w:ascii="Arial" w:hAnsi="Arial" w:cs="Arial"/>
                    </w:rPr>
                    <w:t xml:space="preserve">Besuch einer </w:t>
                  </w:r>
                  <w:r>
                    <w:rPr>
                      <w:rFonts w:ascii="Arial" w:hAnsi="Arial" w:cs="Arial"/>
                    </w:rPr>
                    <w:t>b</w:t>
                  </w:r>
                  <w:r w:rsidRPr="001340E8">
                    <w:rPr>
                      <w:rFonts w:ascii="Arial" w:hAnsi="Arial" w:cs="Arial"/>
                    </w:rPr>
                    <w:t>erufsbildenden Schule</w:t>
                  </w:r>
                </w:p>
              </w:tc>
              <w:tc>
                <w:tcPr>
                  <w:tcW w:w="2698" w:type="pct"/>
                  <w:gridSpan w:val="6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034A98" w:rsidRPr="00034A98" w:rsidRDefault="00C92E24" w:rsidP="00034A98">
                  <w:pPr>
                    <w:rPr>
                      <w:rFonts w:ascii="Arial" w:hAnsi="Arial" w:cs="Arial"/>
                      <w:sz w:val="14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652401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34A9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034A98">
                    <w:rPr>
                      <w:rFonts w:ascii="Arial" w:hAnsi="Arial" w:cs="Arial"/>
                    </w:rPr>
                    <w:t xml:space="preserve"> </w:t>
                  </w:r>
                  <w:r w:rsidR="00034A98" w:rsidRPr="00034A9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(Falls </w:t>
                  </w:r>
                  <w:r w:rsidR="00F52410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angekreuzt, </w:t>
                  </w:r>
                  <w:r w:rsidR="00034A98" w:rsidRPr="00034A98">
                    <w:rPr>
                      <w:rFonts w:ascii="Arial" w:hAnsi="Arial" w:cs="Arial"/>
                      <w:b/>
                      <w:sz w:val="16"/>
                      <w:szCs w:val="16"/>
                    </w:rPr>
                    <w:t>bitte nachfolgende Punkte ausfüllen!)</w:t>
                  </w:r>
                </w:p>
              </w:tc>
            </w:tr>
            <w:tr w:rsidR="002E346F" w:rsidRPr="00F62366" w:rsidTr="0082791F">
              <w:trPr>
                <w:trHeight w:val="310"/>
              </w:trPr>
              <w:tc>
                <w:tcPr>
                  <w:tcW w:w="1758" w:type="pct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E346F" w:rsidRPr="00720598" w:rsidRDefault="002E346F" w:rsidP="006E1778">
                  <w:pPr>
                    <w:rPr>
                      <w:rFonts w:ascii="Arial" w:hAnsi="Arial" w:cs="Arial"/>
                    </w:rPr>
                  </w:pPr>
                </w:p>
                <w:p w:rsidR="002E346F" w:rsidRPr="002E346F" w:rsidRDefault="002E346F" w:rsidP="00543177">
                  <w:pPr>
                    <w:ind w:left="17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212D13">
                    <w:rPr>
                      <w:rFonts w:ascii="Arial" w:hAnsi="Arial" w:cs="Arial"/>
                    </w:rPr>
                    <w:t xml:space="preserve">. </w:t>
                  </w:r>
                  <w:r>
                    <w:rPr>
                      <w:rFonts w:ascii="Arial" w:hAnsi="Arial" w:cs="Arial"/>
                    </w:rPr>
                    <w:t>Bildungsgang bzw. Ausbildung:</w:t>
                  </w:r>
                </w:p>
              </w:tc>
              <w:tc>
                <w:tcPr>
                  <w:tcW w:w="3242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E346F" w:rsidRPr="006E6AD2" w:rsidRDefault="002E346F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2E346F" w:rsidRPr="002E346F" w:rsidRDefault="002E346F" w:rsidP="006E177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E346F" w:rsidRPr="00F62366" w:rsidTr="0082791F">
              <w:tc>
                <w:tcPr>
                  <w:tcW w:w="1286" w:type="pc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E346F" w:rsidRPr="006E6AD2" w:rsidRDefault="002E346F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2E346F" w:rsidRDefault="00212D13" w:rsidP="00543177">
                  <w:pPr>
                    <w:ind w:left="17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2.</w:t>
                  </w:r>
                  <w:r w:rsidR="002E346F">
                    <w:rPr>
                      <w:rFonts w:ascii="Arial" w:hAnsi="Arial" w:cs="Arial"/>
                    </w:rPr>
                    <w:t xml:space="preserve"> bitte auswählen:</w:t>
                  </w:r>
                </w:p>
              </w:tc>
              <w:tc>
                <w:tcPr>
                  <w:tcW w:w="1017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346F" w:rsidRPr="006E6AD2" w:rsidRDefault="002E346F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2E346F" w:rsidRDefault="00C92E24" w:rsidP="006E1778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3057013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346F" w:rsidRPr="00F6236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2E346F" w:rsidRPr="00F62366">
                    <w:rPr>
                      <w:rFonts w:ascii="Arial" w:hAnsi="Arial" w:cs="Arial"/>
                    </w:rPr>
                    <w:t xml:space="preserve"> </w:t>
                  </w:r>
                  <w:r w:rsidR="002E346F">
                    <w:rPr>
                      <w:rFonts w:ascii="Arial" w:hAnsi="Arial" w:cs="Arial"/>
                    </w:rPr>
                    <w:t>Abschlusszeugnis</w:t>
                  </w:r>
                </w:p>
              </w:tc>
              <w:tc>
                <w:tcPr>
                  <w:tcW w:w="966" w:type="pct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E346F" w:rsidRPr="006E6AD2" w:rsidRDefault="002E346F" w:rsidP="002E346F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2E346F" w:rsidRDefault="00C92E24" w:rsidP="0082791F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0651407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346F" w:rsidRPr="00F6236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2E346F" w:rsidRPr="00F62366">
                    <w:rPr>
                      <w:rFonts w:ascii="Arial" w:hAnsi="Arial" w:cs="Arial"/>
                    </w:rPr>
                    <w:t xml:space="preserve"> </w:t>
                  </w:r>
                  <w:r w:rsidR="0082791F">
                    <w:rPr>
                      <w:rFonts w:ascii="Arial" w:hAnsi="Arial" w:cs="Arial"/>
                    </w:rPr>
                    <w:t>A</w:t>
                  </w:r>
                  <w:r w:rsidR="002E346F">
                    <w:rPr>
                      <w:rFonts w:ascii="Arial" w:hAnsi="Arial" w:cs="Arial"/>
                    </w:rPr>
                    <w:t>bgangszeugnis</w:t>
                  </w:r>
                </w:p>
              </w:tc>
              <w:tc>
                <w:tcPr>
                  <w:tcW w:w="1731" w:type="pct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2E346F" w:rsidRPr="006E6AD2" w:rsidRDefault="002E346F" w:rsidP="002E346F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2E346F" w:rsidRDefault="00C92E24" w:rsidP="002E346F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0508354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C5F44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2E346F" w:rsidRPr="00F62366">
                    <w:rPr>
                      <w:rFonts w:ascii="Arial" w:hAnsi="Arial" w:cs="Arial"/>
                    </w:rPr>
                    <w:t xml:space="preserve"> </w:t>
                  </w:r>
                  <w:r w:rsidR="002E346F">
                    <w:rPr>
                      <w:rFonts w:ascii="Arial" w:hAnsi="Arial" w:cs="Arial"/>
                    </w:rPr>
                    <w:t>Abbruch der Ausbildung</w:t>
                  </w:r>
                </w:p>
              </w:tc>
            </w:tr>
            <w:tr w:rsidR="001C5F44" w:rsidRPr="00F62366" w:rsidTr="0082791F">
              <w:tc>
                <w:tcPr>
                  <w:tcW w:w="3269" w:type="pct"/>
                  <w:gridSpan w:val="6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1C5F44" w:rsidRPr="006E6AD2" w:rsidRDefault="001C5F44" w:rsidP="006E1778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1C5F44" w:rsidRDefault="001C5F44" w:rsidP="00543177">
                  <w:pPr>
                    <w:tabs>
                      <w:tab w:val="left" w:pos="171"/>
                    </w:tabs>
                    <w:ind w:left="17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  <w:r w:rsidR="00212D13">
                    <w:rPr>
                      <w:rFonts w:ascii="Arial" w:hAnsi="Arial" w:cs="Arial"/>
                    </w:rPr>
                    <w:t>.</w:t>
                  </w:r>
                  <w:r>
                    <w:rPr>
                      <w:rFonts w:ascii="Arial" w:hAnsi="Arial" w:cs="Arial"/>
                    </w:rPr>
                    <w:t xml:space="preserve"> Ist bereits eine abgeschlossene Berufsausbildung vorhanden?</w:t>
                  </w: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90356" w:rsidRPr="006E6AD2" w:rsidRDefault="00690356" w:rsidP="002E346F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1C5F44" w:rsidRDefault="00C92E24" w:rsidP="002E346F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496493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C5F44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C5F44" w:rsidRPr="00F62366">
                    <w:rPr>
                      <w:rFonts w:ascii="Arial" w:hAnsi="Arial" w:cs="Arial"/>
                    </w:rPr>
                    <w:t xml:space="preserve"> </w:t>
                  </w:r>
                  <w:r w:rsidR="001C5F44">
                    <w:rPr>
                      <w:rFonts w:ascii="Arial" w:hAnsi="Arial" w:cs="Arial"/>
                    </w:rPr>
                    <w:t>nein</w:t>
                  </w:r>
                </w:p>
                <w:p w:rsidR="001C5F44" w:rsidRDefault="00C92E24" w:rsidP="00543177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838489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C5F44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C5F44" w:rsidRPr="00F62366">
                    <w:rPr>
                      <w:rFonts w:ascii="Arial" w:hAnsi="Arial" w:cs="Arial"/>
                    </w:rPr>
                    <w:t xml:space="preserve"> </w:t>
                  </w:r>
                  <w:r w:rsidR="00050621">
                    <w:rPr>
                      <w:rFonts w:ascii="Arial" w:hAnsi="Arial" w:cs="Arial"/>
                    </w:rPr>
                    <w:t>ja</w:t>
                  </w:r>
                  <w:r w:rsidR="00EA6B9D">
                    <w:rPr>
                      <w:rFonts w:ascii="Arial" w:hAnsi="Arial" w:cs="Arial"/>
                    </w:rPr>
                    <w:t xml:space="preserve"> / </w:t>
                  </w:r>
                  <w:r w:rsidR="00543177">
                    <w:rPr>
                      <w:rFonts w:ascii="Arial" w:hAnsi="Arial" w:cs="Arial"/>
                    </w:rPr>
                    <w:t>W</w:t>
                  </w:r>
                  <w:r w:rsidR="00EA6B9D">
                    <w:rPr>
                      <w:rFonts w:ascii="Arial" w:hAnsi="Arial" w:cs="Arial"/>
                    </w:rPr>
                    <w:t>elche?</w:t>
                  </w:r>
                </w:p>
              </w:tc>
              <w:tc>
                <w:tcPr>
                  <w:tcW w:w="899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1C5F44" w:rsidRPr="006E6AD2" w:rsidRDefault="001C5F44" w:rsidP="002E346F">
                  <w:pPr>
                    <w:rPr>
                      <w:rFonts w:ascii="Arial" w:hAnsi="Arial" w:cs="Arial"/>
                      <w:sz w:val="8"/>
                    </w:rPr>
                  </w:pPr>
                </w:p>
                <w:p w:rsidR="001C5F44" w:rsidRDefault="001C5F44" w:rsidP="002E34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137591" w:rsidRPr="006E6AD2" w:rsidTr="0082791F">
              <w:trPr>
                <w:trHeight w:val="47"/>
              </w:trPr>
              <w:tc>
                <w:tcPr>
                  <w:tcW w:w="3269" w:type="pct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137591" w:rsidRPr="00727C58" w:rsidRDefault="00137591" w:rsidP="006E177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832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37591" w:rsidRPr="00B91692" w:rsidRDefault="00137591" w:rsidP="002E346F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899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137591" w:rsidRPr="006E6AD2" w:rsidRDefault="00137591" w:rsidP="002E346F">
                  <w:pPr>
                    <w:rPr>
                      <w:rFonts w:ascii="Arial" w:hAnsi="Arial" w:cs="Arial"/>
                      <w:sz w:val="4"/>
                    </w:rPr>
                  </w:pPr>
                </w:p>
              </w:tc>
            </w:tr>
          </w:tbl>
          <w:p w:rsidR="00B0520D" w:rsidRPr="001C5F44" w:rsidRDefault="00B0520D" w:rsidP="00B55E2F">
            <w:pPr>
              <w:pStyle w:val="Listenabsatz"/>
              <w:ind w:left="360"/>
              <w:rPr>
                <w:rFonts w:ascii="Arial" w:hAnsi="Arial" w:cs="Arial"/>
                <w:b/>
                <w:sz w:val="2"/>
              </w:rPr>
            </w:pPr>
          </w:p>
          <w:p w:rsidR="00F62366" w:rsidRPr="00B96065" w:rsidRDefault="00F62366" w:rsidP="00B55E2F">
            <w:pPr>
              <w:pStyle w:val="Listenabsatz"/>
              <w:ind w:left="360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1C5F44" w:rsidRPr="00674E5A" w:rsidTr="007A0FDE"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0926"/>
          </w:tcPr>
          <w:p w:rsidR="001C5F44" w:rsidRPr="001C5F44" w:rsidRDefault="001340E8" w:rsidP="00D14796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6B08B2">
              <w:rPr>
                <w:rFonts w:ascii="Arial" w:hAnsi="Arial" w:cs="Arial"/>
                <w:b/>
              </w:rPr>
              <w:t>Erziehungsberechti</w:t>
            </w:r>
            <w:r>
              <w:rPr>
                <w:rFonts w:ascii="Arial" w:hAnsi="Arial" w:cs="Arial"/>
                <w:b/>
              </w:rPr>
              <w:t xml:space="preserve">gte(r) bzw. </w:t>
            </w:r>
            <w:r w:rsidR="00D14796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>orgeberechtigte</w:t>
            </w:r>
            <w:r w:rsidR="00D14796">
              <w:rPr>
                <w:rFonts w:ascii="Arial" w:hAnsi="Arial" w:cs="Arial"/>
                <w:b/>
              </w:rPr>
              <w:t>(r)</w:t>
            </w:r>
            <w:r>
              <w:rPr>
                <w:rFonts w:ascii="Arial" w:hAnsi="Arial" w:cs="Arial"/>
                <w:b/>
              </w:rPr>
              <w:t xml:space="preserve"> bzw. gesetzlich Vertretende(r)</w:t>
            </w:r>
          </w:p>
        </w:tc>
      </w:tr>
      <w:tr w:rsidR="001340E8" w:rsidRPr="00674E5A" w:rsidTr="00667D9F">
        <w:trPr>
          <w:trHeight w:val="4620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0E8" w:rsidRPr="00F355BA" w:rsidRDefault="001340E8" w:rsidP="00757C6C">
            <w:pPr>
              <w:rPr>
                <w:rFonts w:ascii="Arial" w:hAnsi="Arial" w:cs="Arial"/>
                <w:sz w:val="14"/>
              </w:rPr>
            </w:pPr>
          </w:p>
          <w:tbl>
            <w:tblPr>
              <w:tblStyle w:val="Tabellenraster"/>
              <w:tblW w:w="104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3"/>
              <w:gridCol w:w="1419"/>
              <w:gridCol w:w="1766"/>
              <w:gridCol w:w="1708"/>
              <w:gridCol w:w="3506"/>
            </w:tblGrid>
            <w:tr w:rsidR="001340E8" w:rsidTr="00034A98">
              <w:tc>
                <w:tcPr>
                  <w:tcW w:w="1661" w:type="pct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</w:tcPr>
                <w:p w:rsidR="001340E8" w:rsidRPr="0082791F" w:rsidRDefault="00C92E24" w:rsidP="00757C6C">
                  <w:pPr>
                    <w:rPr>
                      <w:rFonts w:ascii="Arial" w:hAnsi="Arial" w:cs="Arial"/>
                      <w:sz w:val="10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8385092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340E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340E8">
                    <w:rPr>
                      <w:rFonts w:ascii="Arial" w:hAnsi="Arial" w:cs="Arial"/>
                    </w:rPr>
                    <w:t xml:space="preserve"> Erziehungsberechtigte(r)</w:t>
                  </w:r>
                  <w:r w:rsidR="00AD58F5">
                    <w:rPr>
                      <w:rFonts w:ascii="Arial" w:hAnsi="Arial" w:cs="Arial"/>
                    </w:rPr>
                    <w:br/>
                  </w:r>
                </w:p>
                <w:p w:rsidR="00A116C0" w:rsidRPr="00A116C0" w:rsidRDefault="00C92E24" w:rsidP="00A116C0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7125099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116C0" w:rsidRPr="00A116C0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A116C0" w:rsidRPr="00A116C0">
                    <w:rPr>
                      <w:rFonts w:ascii="Arial" w:hAnsi="Arial" w:cs="Arial"/>
                    </w:rPr>
                    <w:t xml:space="preserve"> Herr</w:t>
                  </w:r>
                  <w:r w:rsidR="00A116C0">
                    <w:rPr>
                      <w:rFonts w:ascii="Arial" w:hAnsi="Arial" w:cs="Arial"/>
                    </w:rPr>
                    <w:t>/</w:t>
                  </w:r>
                  <w:sdt>
                    <w:sdtPr>
                      <w:rPr>
                        <w:rFonts w:ascii="Arial" w:hAnsi="Arial" w:cs="Arial"/>
                      </w:rPr>
                      <w:id w:val="-10941629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116C0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A116C0">
                    <w:rPr>
                      <w:rFonts w:ascii="Arial" w:hAnsi="Arial" w:cs="Arial"/>
                    </w:rPr>
                    <w:t xml:space="preserve"> Frau</w:t>
                  </w:r>
                </w:p>
                <w:p w:rsidR="00A116C0" w:rsidRPr="00A116C0" w:rsidRDefault="00A116C0" w:rsidP="00757C6C">
                  <w:pPr>
                    <w:rPr>
                      <w:rFonts w:ascii="Arial" w:hAnsi="Arial" w:cs="Arial"/>
                      <w:sz w:val="10"/>
                    </w:rPr>
                  </w:pPr>
                </w:p>
              </w:tc>
              <w:tc>
                <w:tcPr>
                  <w:tcW w:w="1662" w:type="pct"/>
                  <w:gridSpan w:val="2"/>
                  <w:tcBorders>
                    <w:top w:val="single" w:sz="4" w:space="0" w:color="auto"/>
                  </w:tcBorders>
                </w:tcPr>
                <w:p w:rsidR="001340E8" w:rsidRPr="001D0608" w:rsidRDefault="00C92E24" w:rsidP="00757C6C">
                  <w:pPr>
                    <w:rPr>
                      <w:rFonts w:ascii="Arial" w:hAnsi="Arial" w:cs="Arial"/>
                      <w:sz w:val="18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0178120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116C0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340E8">
                    <w:rPr>
                      <w:rFonts w:ascii="Arial" w:hAnsi="Arial" w:cs="Arial"/>
                    </w:rPr>
                    <w:t xml:space="preserve"> Sorgeberechtigte(r)</w:t>
                  </w:r>
                </w:p>
              </w:tc>
              <w:tc>
                <w:tcPr>
                  <w:tcW w:w="1677" w:type="pct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340E8" w:rsidRPr="001D0608" w:rsidRDefault="00C92E24" w:rsidP="003E134B">
                  <w:pPr>
                    <w:ind w:right="-103"/>
                    <w:rPr>
                      <w:rFonts w:ascii="Arial" w:hAnsi="Arial" w:cs="Arial"/>
                      <w:sz w:val="18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0557417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340E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340E8">
                    <w:rPr>
                      <w:rFonts w:ascii="Arial" w:hAnsi="Arial" w:cs="Arial"/>
                    </w:rPr>
                    <w:t xml:space="preserve"> gesetzlich Vertretende(r)</w:t>
                  </w:r>
                </w:p>
              </w:tc>
            </w:tr>
            <w:tr w:rsidR="001340E8" w:rsidTr="00034A98">
              <w:tc>
                <w:tcPr>
                  <w:tcW w:w="982" w:type="pct"/>
                  <w:tcBorders>
                    <w:left w:val="single" w:sz="4" w:space="0" w:color="auto"/>
                  </w:tcBorders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Name:</w:t>
                  </w:r>
                </w:p>
              </w:tc>
              <w:tc>
                <w:tcPr>
                  <w:tcW w:w="1524" w:type="pct"/>
                  <w:gridSpan w:val="2"/>
                  <w:tcBorders>
                    <w:bottom w:val="single" w:sz="4" w:space="0" w:color="auto"/>
                  </w:tcBorders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7" w:type="pct"/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Vorname:</w:t>
                  </w:r>
                </w:p>
              </w:tc>
              <w:tc>
                <w:tcPr>
                  <w:tcW w:w="1677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1340E8" w:rsidTr="00034A98">
              <w:tc>
                <w:tcPr>
                  <w:tcW w:w="982" w:type="pct"/>
                  <w:tcBorders>
                    <w:left w:val="single" w:sz="4" w:space="0" w:color="auto"/>
                  </w:tcBorders>
                </w:tcPr>
                <w:p w:rsidR="001340E8" w:rsidRPr="001D0608" w:rsidRDefault="001340E8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1340E8" w:rsidRDefault="00AD58F5" w:rsidP="00AD58F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Anschrift</w:t>
                  </w:r>
                  <w:r w:rsidR="001340E8"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4018" w:type="pct"/>
                  <w:gridSpan w:val="4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1340E8" w:rsidRPr="001D0608" w:rsidRDefault="001340E8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42A03" w:rsidTr="007A0FDE">
              <w:trPr>
                <w:trHeight w:val="420"/>
              </w:trPr>
              <w:tc>
                <w:tcPr>
                  <w:tcW w:w="982" w:type="pct"/>
                  <w:vMerge w:val="restart"/>
                  <w:tcBorders>
                    <w:left w:val="single" w:sz="4" w:space="0" w:color="auto"/>
                  </w:tcBorders>
                </w:tcPr>
                <w:p w:rsidR="00242A03" w:rsidRPr="00517006" w:rsidRDefault="00242A03" w:rsidP="00757C6C">
                  <w:pPr>
                    <w:rPr>
                      <w:rFonts w:ascii="Arial" w:hAnsi="Arial" w:cs="Arial"/>
                      <w:sz w:val="10"/>
                    </w:rPr>
                  </w:pPr>
                </w:p>
                <w:p w:rsidR="00242A03" w:rsidRDefault="00242A03" w:rsidP="00757C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Telefon Festnetz:</w:t>
                  </w:r>
                </w:p>
                <w:p w:rsidR="00242A03" w:rsidRDefault="00242A03" w:rsidP="00757C6C">
                  <w:pPr>
                    <w:rPr>
                      <w:rFonts w:ascii="Arial" w:hAnsi="Arial" w:cs="Arial"/>
                    </w:rPr>
                  </w:pPr>
                </w:p>
                <w:p w:rsidR="00242A03" w:rsidRDefault="00242A03" w:rsidP="00757C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Telefon mobil:</w:t>
                  </w:r>
                </w:p>
              </w:tc>
              <w:tc>
                <w:tcPr>
                  <w:tcW w:w="152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242A03" w:rsidRDefault="00242A03" w:rsidP="00757C6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7" w:type="pct"/>
                  <w:vMerge w:val="restart"/>
                  <w:vAlign w:val="center"/>
                </w:tcPr>
                <w:p w:rsidR="00242A03" w:rsidRDefault="00242A03" w:rsidP="00242A0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E-Mail:</w:t>
                  </w:r>
                </w:p>
                <w:p w:rsidR="00242A03" w:rsidRDefault="00242A03" w:rsidP="00242A03">
                  <w:pPr>
                    <w:rPr>
                      <w:rFonts w:ascii="Arial" w:hAnsi="Arial" w:cs="Arial"/>
                    </w:rPr>
                  </w:pPr>
                  <w:r w:rsidRPr="00517006">
                    <w:rPr>
                      <w:rFonts w:ascii="Arial" w:hAnsi="Arial" w:cs="Arial"/>
                      <w:sz w:val="18"/>
                    </w:rPr>
                    <w:t>(dringend erforderlich)</w:t>
                  </w:r>
                </w:p>
              </w:tc>
              <w:tc>
                <w:tcPr>
                  <w:tcW w:w="1677" w:type="pct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242A03" w:rsidRDefault="00242A03" w:rsidP="00757C6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42A03" w:rsidTr="007A0FDE">
              <w:trPr>
                <w:trHeight w:val="390"/>
              </w:trPr>
              <w:tc>
                <w:tcPr>
                  <w:tcW w:w="982" w:type="pct"/>
                  <w:vMerge/>
                  <w:tcBorders>
                    <w:left w:val="single" w:sz="4" w:space="0" w:color="auto"/>
                  </w:tcBorders>
                </w:tcPr>
                <w:p w:rsidR="00242A03" w:rsidRPr="00517006" w:rsidRDefault="00242A03" w:rsidP="00757C6C">
                  <w:pPr>
                    <w:rPr>
                      <w:rFonts w:ascii="Arial" w:hAnsi="Arial" w:cs="Arial"/>
                      <w:sz w:val="10"/>
                    </w:rPr>
                  </w:pPr>
                </w:p>
              </w:tc>
              <w:tc>
                <w:tcPr>
                  <w:tcW w:w="152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817" w:type="pct"/>
                  <w:vMerge/>
                  <w:vAlign w:val="center"/>
                </w:tcPr>
                <w:p w:rsidR="00242A03" w:rsidRDefault="00242A03" w:rsidP="00242A03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77" w:type="pct"/>
                  <w:vMerge/>
                  <w:tcBorders>
                    <w:right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</w:tc>
            </w:tr>
            <w:tr w:rsidR="001340E8" w:rsidRPr="00727C58" w:rsidTr="00034A98">
              <w:trPr>
                <w:trHeight w:val="36"/>
              </w:trPr>
              <w:tc>
                <w:tcPr>
                  <w:tcW w:w="982" w:type="pct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727C58" w:rsidRPr="00727C58" w:rsidRDefault="00727C58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52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340E8" w:rsidRPr="00727C58" w:rsidRDefault="001340E8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817" w:type="pct"/>
                  <w:tcBorders>
                    <w:bottom w:val="single" w:sz="4" w:space="0" w:color="auto"/>
                  </w:tcBorders>
                </w:tcPr>
                <w:p w:rsidR="001340E8" w:rsidRPr="00727C58" w:rsidRDefault="001340E8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677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1340E8" w:rsidRPr="00727C58" w:rsidRDefault="001340E8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</w:tr>
            <w:tr w:rsidR="001340E8" w:rsidTr="00034A98">
              <w:tc>
                <w:tcPr>
                  <w:tcW w:w="982" w:type="pct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340E8" w:rsidRPr="00B96065" w:rsidRDefault="001340E8" w:rsidP="00757C6C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  <w:tc>
                <w:tcPr>
                  <w:tcW w:w="152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340E8" w:rsidRPr="003A1DE2" w:rsidRDefault="001340E8" w:rsidP="00757C6C">
                  <w:pPr>
                    <w:rPr>
                      <w:rFonts w:ascii="Arial" w:hAnsi="Arial" w:cs="Arial"/>
                      <w:sz w:val="10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340E8" w:rsidRPr="003A1DE2" w:rsidRDefault="001340E8" w:rsidP="00757C6C">
                  <w:pPr>
                    <w:rPr>
                      <w:rFonts w:ascii="Arial" w:hAnsi="Arial" w:cs="Arial"/>
                      <w:sz w:val="10"/>
                    </w:rPr>
                  </w:pPr>
                </w:p>
              </w:tc>
              <w:tc>
                <w:tcPr>
                  <w:tcW w:w="1677" w:type="pct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340E8" w:rsidRPr="003A1DE2" w:rsidRDefault="001340E8" w:rsidP="00757C6C">
                  <w:pPr>
                    <w:rPr>
                      <w:rFonts w:ascii="Arial" w:hAnsi="Arial" w:cs="Arial"/>
                      <w:sz w:val="10"/>
                    </w:rPr>
                  </w:pPr>
                </w:p>
              </w:tc>
            </w:tr>
            <w:tr w:rsidR="001340E8" w:rsidTr="00034A98">
              <w:tc>
                <w:tcPr>
                  <w:tcW w:w="1661" w:type="pct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340E8" w:rsidRDefault="00C92E24" w:rsidP="00757C6C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3803625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340E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340E8">
                    <w:rPr>
                      <w:rFonts w:ascii="Arial" w:hAnsi="Arial" w:cs="Arial"/>
                    </w:rPr>
                    <w:t xml:space="preserve"> Erziehungsberechtigte(r)</w:t>
                  </w:r>
                  <w:r w:rsidR="003F01D0">
                    <w:rPr>
                      <w:rFonts w:ascii="Arial" w:hAnsi="Arial" w:cs="Arial"/>
                    </w:rPr>
                    <w:br/>
                  </w:r>
                </w:p>
                <w:p w:rsidR="00A116C0" w:rsidRPr="00A116C0" w:rsidRDefault="00C92E24" w:rsidP="00A116C0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7711691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116C0" w:rsidRPr="00A116C0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A116C0" w:rsidRPr="00A116C0">
                    <w:rPr>
                      <w:rFonts w:ascii="Arial" w:hAnsi="Arial" w:cs="Arial"/>
                    </w:rPr>
                    <w:t xml:space="preserve"> Herr</w:t>
                  </w:r>
                  <w:r w:rsidR="00A116C0">
                    <w:rPr>
                      <w:rFonts w:ascii="Arial" w:hAnsi="Arial" w:cs="Arial"/>
                    </w:rPr>
                    <w:t>/</w:t>
                  </w:r>
                  <w:sdt>
                    <w:sdtPr>
                      <w:rPr>
                        <w:rFonts w:ascii="Arial" w:hAnsi="Arial" w:cs="Arial"/>
                      </w:rPr>
                      <w:id w:val="-9461539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F01D0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A116C0">
                    <w:rPr>
                      <w:rFonts w:ascii="Arial" w:hAnsi="Arial" w:cs="Arial"/>
                    </w:rPr>
                    <w:t xml:space="preserve"> Frau</w:t>
                  </w:r>
                </w:p>
                <w:p w:rsidR="00A116C0" w:rsidRPr="00A116C0" w:rsidRDefault="00A116C0" w:rsidP="00757C6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662" w:type="pct"/>
                  <w:gridSpan w:val="2"/>
                  <w:tcBorders>
                    <w:top w:val="single" w:sz="4" w:space="0" w:color="auto"/>
                  </w:tcBorders>
                </w:tcPr>
                <w:p w:rsidR="001340E8" w:rsidRPr="001D0608" w:rsidRDefault="00C92E24" w:rsidP="00757C6C">
                  <w:pPr>
                    <w:rPr>
                      <w:rFonts w:ascii="Arial" w:hAnsi="Arial" w:cs="Arial"/>
                      <w:sz w:val="18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9993161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340E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340E8">
                    <w:rPr>
                      <w:rFonts w:ascii="Arial" w:hAnsi="Arial" w:cs="Arial"/>
                    </w:rPr>
                    <w:t xml:space="preserve"> Sorgeberechtigte(r)</w:t>
                  </w:r>
                </w:p>
              </w:tc>
              <w:tc>
                <w:tcPr>
                  <w:tcW w:w="1677" w:type="pct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340E8" w:rsidRPr="001D0608" w:rsidRDefault="00C92E24" w:rsidP="00757C6C">
                  <w:pPr>
                    <w:rPr>
                      <w:rFonts w:ascii="Arial" w:hAnsi="Arial" w:cs="Arial"/>
                      <w:sz w:val="18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9778871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340E8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340E8">
                    <w:rPr>
                      <w:rFonts w:ascii="Arial" w:hAnsi="Arial" w:cs="Arial"/>
                    </w:rPr>
                    <w:t xml:space="preserve"> gesetzlich Vertretende(r)</w:t>
                  </w:r>
                  <w:r w:rsidR="003F01D0">
                    <w:rPr>
                      <w:rFonts w:ascii="Arial" w:hAnsi="Arial" w:cs="Arial"/>
                    </w:rPr>
                    <w:br/>
                  </w:r>
                </w:p>
              </w:tc>
            </w:tr>
            <w:tr w:rsidR="001340E8" w:rsidTr="00034A98">
              <w:tc>
                <w:tcPr>
                  <w:tcW w:w="982" w:type="pct"/>
                  <w:tcBorders>
                    <w:left w:val="single" w:sz="4" w:space="0" w:color="auto"/>
                  </w:tcBorders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Name:</w:t>
                  </w:r>
                </w:p>
              </w:tc>
              <w:tc>
                <w:tcPr>
                  <w:tcW w:w="1524" w:type="pct"/>
                  <w:gridSpan w:val="2"/>
                  <w:tcBorders>
                    <w:bottom w:val="single" w:sz="4" w:space="0" w:color="auto"/>
                  </w:tcBorders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7" w:type="pct"/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Vorname:</w:t>
                  </w:r>
                </w:p>
              </w:tc>
              <w:tc>
                <w:tcPr>
                  <w:tcW w:w="1677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1340E8" w:rsidTr="00034A98">
              <w:tc>
                <w:tcPr>
                  <w:tcW w:w="982" w:type="pct"/>
                  <w:tcBorders>
                    <w:left w:val="single" w:sz="4" w:space="0" w:color="auto"/>
                  </w:tcBorders>
                </w:tcPr>
                <w:p w:rsidR="001340E8" w:rsidRPr="001D0608" w:rsidRDefault="001340E8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1340E8" w:rsidRDefault="003F01D0" w:rsidP="00757C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Anschrift:</w:t>
                  </w:r>
                </w:p>
              </w:tc>
              <w:tc>
                <w:tcPr>
                  <w:tcW w:w="4018" w:type="pct"/>
                  <w:gridSpan w:val="4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1340E8" w:rsidRPr="001D0608" w:rsidRDefault="001340E8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1340E8" w:rsidRDefault="001340E8" w:rsidP="00757C6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42A03" w:rsidTr="007A0FDE">
              <w:trPr>
                <w:trHeight w:val="420"/>
              </w:trPr>
              <w:tc>
                <w:tcPr>
                  <w:tcW w:w="982" w:type="pct"/>
                  <w:vMerge w:val="restart"/>
                  <w:tcBorders>
                    <w:left w:val="single" w:sz="4" w:space="0" w:color="auto"/>
                  </w:tcBorders>
                </w:tcPr>
                <w:p w:rsidR="00242A03" w:rsidRPr="00543177" w:rsidRDefault="00242A03" w:rsidP="00543177">
                  <w:pPr>
                    <w:rPr>
                      <w:rFonts w:ascii="Arial" w:hAnsi="Arial" w:cs="Arial"/>
                      <w:sz w:val="10"/>
                    </w:rPr>
                  </w:pPr>
                </w:p>
                <w:p w:rsidR="00242A03" w:rsidRDefault="00242A03" w:rsidP="0054317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Telefon Festnetz:</w:t>
                  </w:r>
                </w:p>
                <w:p w:rsidR="00242A03" w:rsidRDefault="00242A03" w:rsidP="00543177">
                  <w:pPr>
                    <w:rPr>
                      <w:rFonts w:ascii="Arial" w:hAnsi="Arial" w:cs="Arial"/>
                    </w:rPr>
                  </w:pPr>
                </w:p>
                <w:p w:rsidR="00242A03" w:rsidRDefault="00242A03" w:rsidP="0054317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Telefon mobil:</w:t>
                  </w:r>
                </w:p>
              </w:tc>
              <w:tc>
                <w:tcPr>
                  <w:tcW w:w="152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242A03" w:rsidRDefault="00242A03" w:rsidP="00757C6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7" w:type="pct"/>
                  <w:vMerge w:val="restart"/>
                  <w:vAlign w:val="center"/>
                </w:tcPr>
                <w:p w:rsidR="00242A03" w:rsidRDefault="00242A03" w:rsidP="00242A0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E-Mail:</w:t>
                  </w:r>
                </w:p>
                <w:p w:rsidR="00242A03" w:rsidRDefault="00242A03" w:rsidP="00242A03">
                  <w:pPr>
                    <w:rPr>
                      <w:rFonts w:ascii="Arial" w:hAnsi="Arial" w:cs="Arial"/>
                    </w:rPr>
                  </w:pPr>
                  <w:r w:rsidRPr="00543177">
                    <w:rPr>
                      <w:rFonts w:ascii="Arial" w:hAnsi="Arial" w:cs="Arial"/>
                      <w:sz w:val="18"/>
                    </w:rPr>
                    <w:t>(dringend erforderlich)</w:t>
                  </w:r>
                </w:p>
              </w:tc>
              <w:tc>
                <w:tcPr>
                  <w:tcW w:w="1677" w:type="pct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  <w:p w:rsidR="00242A03" w:rsidRDefault="00242A03" w:rsidP="00757C6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42A03" w:rsidTr="007A0FDE">
              <w:trPr>
                <w:trHeight w:val="375"/>
              </w:trPr>
              <w:tc>
                <w:tcPr>
                  <w:tcW w:w="982" w:type="pct"/>
                  <w:vMerge/>
                  <w:tcBorders>
                    <w:left w:val="single" w:sz="4" w:space="0" w:color="auto"/>
                  </w:tcBorders>
                </w:tcPr>
                <w:p w:rsidR="00242A03" w:rsidRPr="00543177" w:rsidRDefault="00242A03" w:rsidP="00543177">
                  <w:pPr>
                    <w:rPr>
                      <w:rFonts w:ascii="Arial" w:hAnsi="Arial" w:cs="Arial"/>
                      <w:sz w:val="10"/>
                    </w:rPr>
                  </w:pPr>
                </w:p>
              </w:tc>
              <w:tc>
                <w:tcPr>
                  <w:tcW w:w="152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817" w:type="pct"/>
                  <w:vMerge/>
                  <w:vAlign w:val="center"/>
                </w:tcPr>
                <w:p w:rsidR="00242A03" w:rsidRDefault="00242A03" w:rsidP="00242A03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77" w:type="pct"/>
                  <w:vMerge/>
                  <w:tcBorders>
                    <w:right w:val="single" w:sz="4" w:space="0" w:color="auto"/>
                  </w:tcBorders>
                </w:tcPr>
                <w:p w:rsidR="00242A03" w:rsidRPr="001D0608" w:rsidRDefault="00242A03" w:rsidP="00757C6C">
                  <w:pPr>
                    <w:rPr>
                      <w:rFonts w:ascii="Arial" w:hAnsi="Arial" w:cs="Arial"/>
                      <w:sz w:val="18"/>
                    </w:rPr>
                  </w:pPr>
                </w:p>
              </w:tc>
            </w:tr>
            <w:tr w:rsidR="00120F71" w:rsidRPr="00727C58" w:rsidTr="00034A98">
              <w:trPr>
                <w:trHeight w:val="43"/>
              </w:trPr>
              <w:tc>
                <w:tcPr>
                  <w:tcW w:w="982" w:type="pct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120F71" w:rsidRPr="00727C58" w:rsidRDefault="00120F71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52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20F71" w:rsidRPr="00727C58" w:rsidRDefault="00120F71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817" w:type="pct"/>
                  <w:tcBorders>
                    <w:bottom w:val="single" w:sz="4" w:space="0" w:color="auto"/>
                  </w:tcBorders>
                </w:tcPr>
                <w:p w:rsidR="00120F71" w:rsidRPr="00727C58" w:rsidRDefault="00120F71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677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D277C0" w:rsidRPr="00727C58" w:rsidRDefault="00D277C0" w:rsidP="00757C6C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</w:tr>
          </w:tbl>
          <w:p w:rsidR="001340E8" w:rsidRPr="00AD58F5" w:rsidRDefault="001340E8" w:rsidP="00757C6C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244424" w:rsidTr="007A0FDE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910926"/>
          </w:tcPr>
          <w:p w:rsidR="00244424" w:rsidRPr="003F01D0" w:rsidRDefault="003F01D0" w:rsidP="00543177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Hinweise </w:t>
            </w:r>
            <w:r w:rsidRPr="00543177">
              <w:rPr>
                <w:rFonts w:ascii="Arial" w:hAnsi="Arial" w:cs="Arial"/>
              </w:rPr>
              <w:t>(</w:t>
            </w:r>
            <w:r w:rsidR="00D37E0A" w:rsidRPr="00543177">
              <w:rPr>
                <w:rFonts w:ascii="Arial" w:hAnsi="Arial" w:cs="Arial"/>
              </w:rPr>
              <w:t>Es können nur vollst</w:t>
            </w:r>
            <w:r w:rsidRPr="00543177">
              <w:rPr>
                <w:rFonts w:ascii="Arial" w:hAnsi="Arial" w:cs="Arial"/>
              </w:rPr>
              <w:t>ändige Bewerbungsunterlagen</w:t>
            </w:r>
            <w:r w:rsidR="00D37E0A" w:rsidRPr="00543177">
              <w:rPr>
                <w:rFonts w:ascii="Arial" w:hAnsi="Arial" w:cs="Arial"/>
              </w:rPr>
              <w:t xml:space="preserve"> bearbeitet werden</w:t>
            </w:r>
            <w:r w:rsidR="00543177">
              <w:rPr>
                <w:rFonts w:ascii="Arial" w:hAnsi="Arial" w:cs="Arial"/>
              </w:rPr>
              <w:t>.</w:t>
            </w:r>
            <w:r w:rsidRPr="00543177">
              <w:rPr>
                <w:rFonts w:ascii="Arial" w:hAnsi="Arial" w:cs="Arial"/>
              </w:rPr>
              <w:t>)</w:t>
            </w:r>
          </w:p>
        </w:tc>
      </w:tr>
      <w:tr w:rsidR="00244424" w:rsidTr="00667D9F"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4424" w:rsidRPr="00427074" w:rsidRDefault="00244424" w:rsidP="007A3F15">
            <w:pPr>
              <w:rPr>
                <w:rFonts w:ascii="Arial" w:hAnsi="Arial" w:cs="Arial"/>
                <w:sz w:val="12"/>
                <w:szCs w:val="12"/>
              </w:rPr>
            </w:pPr>
          </w:p>
          <w:p w:rsidR="00244424" w:rsidRPr="006E6AD2" w:rsidRDefault="00244424" w:rsidP="007A3F15">
            <w:pPr>
              <w:rPr>
                <w:rFonts w:ascii="Arial" w:hAnsi="Arial" w:cs="Arial"/>
                <w:sz w:val="2"/>
              </w:rPr>
            </w:pPr>
          </w:p>
        </w:tc>
      </w:tr>
      <w:tr w:rsidR="00D37E0A" w:rsidRPr="00244424" w:rsidTr="00667D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3" w:type="pct"/>
          <w:wAfter w:w="51" w:type="pct"/>
        </w:trPr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01D0" w:rsidRPr="003F01D0" w:rsidRDefault="003F01D0" w:rsidP="00520D6F">
            <w:pPr>
              <w:rPr>
                <w:rFonts w:ascii="Arial" w:hAnsi="Arial" w:cs="Arial"/>
                <w:sz w:val="10"/>
                <w:szCs w:val="10"/>
              </w:rPr>
            </w:pPr>
          </w:p>
          <w:p w:rsidR="00D37E0A" w:rsidRPr="00244424" w:rsidRDefault="00D37E0A" w:rsidP="00520D6F">
            <w:pPr>
              <w:rPr>
                <w:rFonts w:ascii="Arial" w:hAnsi="Arial" w:cs="Arial"/>
                <w:sz w:val="16"/>
              </w:rPr>
            </w:pPr>
            <w:r w:rsidRPr="00244424">
              <w:rPr>
                <w:rFonts w:ascii="Arial" w:hAnsi="Arial" w:cs="Arial"/>
                <w:sz w:val="16"/>
              </w:rPr>
              <w:t>Einzureichen sind ferner:</w:t>
            </w:r>
          </w:p>
        </w:tc>
        <w:tc>
          <w:tcPr>
            <w:tcW w:w="31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D0" w:rsidRPr="003F01D0" w:rsidRDefault="003F01D0" w:rsidP="003F01D0">
            <w:pPr>
              <w:pStyle w:val="Listenabsatz"/>
              <w:ind w:left="360"/>
              <w:rPr>
                <w:rFonts w:ascii="Arial" w:hAnsi="Arial" w:cs="Arial"/>
                <w:sz w:val="10"/>
                <w:szCs w:val="10"/>
              </w:rPr>
            </w:pPr>
          </w:p>
          <w:p w:rsidR="00D37E0A" w:rsidRPr="00244424" w:rsidRDefault="003F01D0" w:rsidP="00520D6F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ein</w:t>
            </w:r>
            <w:r w:rsidR="00D37E0A" w:rsidRPr="00244424">
              <w:rPr>
                <w:rFonts w:ascii="Arial" w:hAnsi="Arial" w:cs="Arial"/>
                <w:sz w:val="16"/>
              </w:rPr>
              <w:t xml:space="preserve"> </w:t>
            </w:r>
            <w:r w:rsidR="00D37E0A" w:rsidRPr="00244424">
              <w:rPr>
                <w:rFonts w:ascii="Arial" w:hAnsi="Arial" w:cs="Arial"/>
                <w:b/>
                <w:sz w:val="16"/>
              </w:rPr>
              <w:t xml:space="preserve">aktuelles </w:t>
            </w:r>
            <w:r w:rsidR="00D37E0A" w:rsidRPr="00244424">
              <w:rPr>
                <w:rFonts w:ascii="Arial" w:hAnsi="Arial" w:cs="Arial"/>
                <w:sz w:val="16"/>
              </w:rPr>
              <w:t>Passbild (Name auf Rückseite)</w:t>
            </w:r>
          </w:p>
          <w:p w:rsidR="00D37E0A" w:rsidRPr="00244424" w:rsidRDefault="00D37E0A" w:rsidP="00520D6F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16"/>
              </w:rPr>
            </w:pPr>
            <w:r w:rsidRPr="00244424">
              <w:rPr>
                <w:rFonts w:ascii="Arial" w:hAnsi="Arial" w:cs="Arial"/>
                <w:sz w:val="16"/>
              </w:rPr>
              <w:t>tabellarischer Lebenslauf</w:t>
            </w:r>
          </w:p>
          <w:p w:rsidR="00D37E0A" w:rsidRPr="00244424" w:rsidRDefault="00D37E0A" w:rsidP="00520D6F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16"/>
              </w:rPr>
            </w:pPr>
            <w:r w:rsidRPr="00244424">
              <w:rPr>
                <w:rFonts w:ascii="Arial" w:hAnsi="Arial" w:cs="Arial"/>
                <w:sz w:val="16"/>
              </w:rPr>
              <w:t>beglaubigte Zeugniskopie des letzten Schulhalbjahres/Schuljahres</w:t>
            </w:r>
          </w:p>
          <w:p w:rsidR="003F01D0" w:rsidRPr="003F01D0" w:rsidRDefault="003F01D0" w:rsidP="00433E8F">
            <w:pPr>
              <w:pStyle w:val="Listenabsatz"/>
              <w:ind w:left="36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37E0A" w:rsidRPr="00244424" w:rsidTr="00667D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3" w:type="pct"/>
          <w:wAfter w:w="51" w:type="pct"/>
          <w:trHeight w:val="370"/>
        </w:trPr>
        <w:tc>
          <w:tcPr>
            <w:tcW w:w="1789" w:type="pct"/>
            <w:tcBorders>
              <w:top w:val="single" w:sz="4" w:space="0" w:color="auto"/>
              <w:left w:val="single" w:sz="4" w:space="0" w:color="auto"/>
            </w:tcBorders>
          </w:tcPr>
          <w:p w:rsidR="003F01D0" w:rsidRPr="003F01D0" w:rsidRDefault="003F01D0" w:rsidP="003F01D0">
            <w:pPr>
              <w:rPr>
                <w:rFonts w:ascii="Arial" w:hAnsi="Arial" w:cs="Arial"/>
                <w:sz w:val="10"/>
                <w:szCs w:val="10"/>
              </w:rPr>
            </w:pPr>
          </w:p>
          <w:p w:rsidR="00D37E0A" w:rsidRDefault="003F01D0" w:rsidP="003F01D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Bewerber</w:t>
            </w:r>
            <w:r w:rsidR="00053FF9">
              <w:rPr>
                <w:rFonts w:ascii="Arial" w:hAnsi="Arial" w:cs="Arial"/>
                <w:sz w:val="16"/>
              </w:rPr>
              <w:t>(</w:t>
            </w:r>
            <w:r>
              <w:rPr>
                <w:rFonts w:ascii="Arial" w:hAnsi="Arial" w:cs="Arial"/>
                <w:sz w:val="16"/>
              </w:rPr>
              <w:t>innen</w:t>
            </w:r>
            <w:r w:rsidR="00053FF9">
              <w:rPr>
                <w:rFonts w:ascii="Arial" w:hAnsi="Arial" w:cs="Arial"/>
                <w:sz w:val="16"/>
              </w:rPr>
              <w:t>)</w:t>
            </w:r>
            <w:r>
              <w:rPr>
                <w:rFonts w:ascii="Arial" w:hAnsi="Arial" w:cs="Arial"/>
                <w:sz w:val="16"/>
              </w:rPr>
              <w:t xml:space="preserve"> der </w:t>
            </w:r>
            <w:r w:rsidR="00267895">
              <w:rPr>
                <w:rFonts w:ascii="Arial" w:hAnsi="Arial" w:cs="Arial"/>
                <w:sz w:val="16"/>
              </w:rPr>
              <w:t xml:space="preserve">BFS dual und der </w:t>
            </w:r>
            <w:r w:rsidR="00D37E0A" w:rsidRPr="00244424">
              <w:rPr>
                <w:rFonts w:ascii="Arial" w:hAnsi="Arial" w:cs="Arial"/>
                <w:sz w:val="16"/>
              </w:rPr>
              <w:t>Fachschule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880E71">
              <w:rPr>
                <w:rFonts w:ascii="Arial" w:hAnsi="Arial" w:cs="Arial"/>
                <w:sz w:val="16"/>
              </w:rPr>
              <w:t>Sozialwesen:</w:t>
            </w:r>
          </w:p>
          <w:p w:rsidR="003F01D0" w:rsidRPr="003F01D0" w:rsidRDefault="003F01D0" w:rsidP="003F01D0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07" w:type="pct"/>
            <w:tcBorders>
              <w:top w:val="single" w:sz="4" w:space="0" w:color="auto"/>
              <w:right w:val="single" w:sz="4" w:space="0" w:color="auto"/>
            </w:tcBorders>
          </w:tcPr>
          <w:p w:rsidR="003F01D0" w:rsidRPr="003F01D0" w:rsidRDefault="003F01D0" w:rsidP="00D37E0A">
            <w:pPr>
              <w:pStyle w:val="Listenabsatz"/>
              <w:ind w:left="0"/>
              <w:rPr>
                <w:rFonts w:ascii="Arial" w:hAnsi="Arial" w:cs="Arial"/>
                <w:sz w:val="10"/>
                <w:szCs w:val="10"/>
              </w:rPr>
            </w:pPr>
          </w:p>
          <w:p w:rsidR="00D37E0A" w:rsidRDefault="00D37E0A" w:rsidP="00D37E0A">
            <w:pPr>
              <w:pStyle w:val="Listenabsatz"/>
              <w:ind w:left="0"/>
              <w:rPr>
                <w:rFonts w:ascii="Arial" w:hAnsi="Arial" w:cs="Arial"/>
                <w:sz w:val="12"/>
              </w:rPr>
            </w:pPr>
            <w:r w:rsidRPr="00244424">
              <w:rPr>
                <w:rFonts w:ascii="Arial" w:hAnsi="Arial" w:cs="Arial"/>
                <w:sz w:val="16"/>
              </w:rPr>
              <w:t>Beachten Sie bitte die Hinweise un</w:t>
            </w:r>
            <w:r w:rsidR="00BD5491">
              <w:rPr>
                <w:rFonts w:ascii="Arial" w:hAnsi="Arial" w:cs="Arial"/>
                <w:sz w:val="16"/>
              </w:rPr>
              <w:t>ter der Rubrik „</w:t>
            </w:r>
            <w:r w:rsidR="00032F6E">
              <w:rPr>
                <w:rFonts w:ascii="Arial" w:hAnsi="Arial" w:cs="Arial"/>
                <w:sz w:val="16"/>
              </w:rPr>
              <w:t>Ausbildung</w:t>
            </w:r>
            <w:r w:rsidRPr="00244424">
              <w:rPr>
                <w:rFonts w:ascii="Arial" w:hAnsi="Arial" w:cs="Arial"/>
                <w:sz w:val="16"/>
              </w:rPr>
              <w:t xml:space="preserve">“ </w:t>
            </w:r>
            <w:r w:rsidRPr="001811FD">
              <w:rPr>
                <w:rFonts w:ascii="Arial" w:hAnsi="Arial" w:cs="Arial"/>
                <w:sz w:val="12"/>
              </w:rPr>
              <w:t>(</w:t>
            </w:r>
            <w:hyperlink r:id="rId10" w:history="1">
              <w:r w:rsidR="00032F6E" w:rsidRPr="00DB1E36">
                <w:rPr>
                  <w:rStyle w:val="Hyperlink"/>
                  <w:rFonts w:ascii="Arial" w:hAnsi="Arial" w:cs="Arial"/>
                  <w:sz w:val="12"/>
                </w:rPr>
                <w:t>www.bbs-saw.de</w:t>
              </w:r>
            </w:hyperlink>
            <w:r w:rsidRPr="001811FD">
              <w:rPr>
                <w:rFonts w:ascii="Arial" w:hAnsi="Arial" w:cs="Arial"/>
                <w:sz w:val="12"/>
              </w:rPr>
              <w:t>)</w:t>
            </w:r>
          </w:p>
          <w:p w:rsidR="003F01D0" w:rsidRPr="003F01D0" w:rsidRDefault="003F01D0" w:rsidP="00D37E0A">
            <w:pPr>
              <w:pStyle w:val="Listenabsatz"/>
              <w:ind w:left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37E0A" w:rsidRPr="0039417F" w:rsidTr="00667D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3" w:type="pct"/>
          <w:wAfter w:w="51" w:type="pct"/>
          <w:trHeight w:val="494"/>
        </w:trPr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01D0" w:rsidRPr="003F01D0" w:rsidRDefault="003F01D0" w:rsidP="00D37E0A">
            <w:pPr>
              <w:rPr>
                <w:rFonts w:ascii="Arial" w:hAnsi="Arial" w:cs="Arial"/>
                <w:sz w:val="10"/>
                <w:szCs w:val="10"/>
              </w:rPr>
            </w:pPr>
          </w:p>
          <w:p w:rsidR="00D37E0A" w:rsidRPr="0039417F" w:rsidRDefault="00D37E0A" w:rsidP="00D37E0A">
            <w:pPr>
              <w:rPr>
                <w:rFonts w:ascii="Arial" w:hAnsi="Arial" w:cs="Arial"/>
                <w:sz w:val="16"/>
                <w:szCs w:val="16"/>
              </w:rPr>
            </w:pPr>
            <w:r w:rsidRPr="003F01D0">
              <w:rPr>
                <w:rFonts w:ascii="Arial" w:hAnsi="Arial" w:cs="Arial"/>
                <w:sz w:val="16"/>
              </w:rPr>
              <w:t>Datenschutz:</w:t>
            </w:r>
          </w:p>
        </w:tc>
        <w:tc>
          <w:tcPr>
            <w:tcW w:w="31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D0" w:rsidRPr="003F01D0" w:rsidRDefault="003F01D0" w:rsidP="00D37E0A">
            <w:pPr>
              <w:pStyle w:val="Listenabsatz"/>
              <w:ind w:left="0"/>
              <w:rPr>
                <w:rFonts w:ascii="Arial" w:hAnsi="Arial" w:cs="Arial"/>
                <w:sz w:val="10"/>
                <w:szCs w:val="10"/>
              </w:rPr>
            </w:pPr>
          </w:p>
          <w:p w:rsidR="00D37E0A" w:rsidRDefault="00D37E0A" w:rsidP="00D37E0A">
            <w:pPr>
              <w:pStyle w:val="Listenabsatz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Alle personenbezogenen Daten werden elektronisch gespeichert und entsprechend der </w:t>
            </w:r>
            <w:r w:rsidR="00C21DBA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EU-DSGVO verarbeitet und verwendet.</w:t>
            </w:r>
          </w:p>
          <w:p w:rsidR="003F01D0" w:rsidRPr="003F01D0" w:rsidRDefault="003F01D0" w:rsidP="00D37E0A">
            <w:pPr>
              <w:pStyle w:val="Listenabsatz"/>
              <w:ind w:left="0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E3240D" w:rsidRDefault="00E3240D" w:rsidP="006E6AD2">
      <w:pPr>
        <w:rPr>
          <w:rFonts w:ascii="Arial" w:hAnsi="Arial" w:cs="Arial"/>
          <w:sz w:val="18"/>
          <w:szCs w:val="18"/>
        </w:rPr>
      </w:pPr>
    </w:p>
    <w:p w:rsidR="00433E8F" w:rsidRPr="00E3240D" w:rsidRDefault="00433E8F" w:rsidP="006E6AD2">
      <w:pPr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83"/>
        <w:gridCol w:w="3686"/>
        <w:gridCol w:w="283"/>
        <w:gridCol w:w="3770"/>
      </w:tblGrid>
      <w:tr w:rsidR="006E6AD2" w:rsidTr="001340E8">
        <w:tc>
          <w:tcPr>
            <w:tcW w:w="2660" w:type="dxa"/>
            <w:tcBorders>
              <w:bottom w:val="single" w:sz="4" w:space="0" w:color="auto"/>
            </w:tcBorders>
          </w:tcPr>
          <w:p w:rsidR="006E6AD2" w:rsidRDefault="006E6AD2" w:rsidP="007A3F15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6E6AD2" w:rsidRDefault="006E6AD2" w:rsidP="007A3F15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6E6AD2" w:rsidRDefault="006E6AD2" w:rsidP="007A3F15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6E6AD2" w:rsidRDefault="006E6AD2" w:rsidP="007A3F15">
            <w:pPr>
              <w:rPr>
                <w:rFonts w:ascii="Arial" w:hAnsi="Arial" w:cs="Arial"/>
              </w:rPr>
            </w:pPr>
          </w:p>
        </w:tc>
        <w:tc>
          <w:tcPr>
            <w:tcW w:w="3770" w:type="dxa"/>
            <w:tcBorders>
              <w:bottom w:val="single" w:sz="4" w:space="0" w:color="auto"/>
            </w:tcBorders>
          </w:tcPr>
          <w:p w:rsidR="006E6AD2" w:rsidRDefault="006E6AD2" w:rsidP="007A3F15">
            <w:pPr>
              <w:rPr>
                <w:rFonts w:ascii="Arial" w:hAnsi="Arial" w:cs="Arial"/>
              </w:rPr>
            </w:pPr>
          </w:p>
        </w:tc>
      </w:tr>
      <w:tr w:rsidR="006E6AD2" w:rsidTr="001340E8">
        <w:tc>
          <w:tcPr>
            <w:tcW w:w="2660" w:type="dxa"/>
            <w:tcBorders>
              <w:top w:val="single" w:sz="4" w:space="0" w:color="auto"/>
            </w:tcBorders>
          </w:tcPr>
          <w:p w:rsidR="006E6AD2" w:rsidRPr="00FE4579" w:rsidRDefault="006E6AD2" w:rsidP="007A3F15">
            <w:pPr>
              <w:jc w:val="center"/>
              <w:rPr>
                <w:rFonts w:ascii="Arial" w:hAnsi="Arial" w:cs="Arial"/>
                <w:sz w:val="16"/>
              </w:rPr>
            </w:pPr>
            <w:r w:rsidRPr="00FE4579">
              <w:rPr>
                <w:rFonts w:ascii="Arial" w:hAnsi="Arial" w:cs="Arial"/>
                <w:sz w:val="16"/>
              </w:rPr>
              <w:t>Ort, Datum</w:t>
            </w:r>
          </w:p>
        </w:tc>
        <w:tc>
          <w:tcPr>
            <w:tcW w:w="283" w:type="dxa"/>
          </w:tcPr>
          <w:p w:rsidR="006E6AD2" w:rsidRPr="00FE4579" w:rsidRDefault="006E6AD2" w:rsidP="007A3F15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6E6AD2" w:rsidRPr="00FE4579" w:rsidRDefault="006E6AD2" w:rsidP="007A3F15">
            <w:pPr>
              <w:jc w:val="center"/>
              <w:rPr>
                <w:rFonts w:ascii="Arial" w:hAnsi="Arial" w:cs="Arial"/>
                <w:sz w:val="16"/>
              </w:rPr>
            </w:pPr>
            <w:r w:rsidRPr="00FE4579">
              <w:rPr>
                <w:rFonts w:ascii="Arial" w:hAnsi="Arial" w:cs="Arial"/>
                <w:sz w:val="16"/>
              </w:rPr>
              <w:t>Unterschrift Bewerber</w:t>
            </w:r>
            <w:r w:rsidR="00761BD9">
              <w:rPr>
                <w:rFonts w:ascii="Arial" w:hAnsi="Arial" w:cs="Arial"/>
                <w:sz w:val="16"/>
              </w:rPr>
              <w:t>(in)</w:t>
            </w:r>
          </w:p>
        </w:tc>
        <w:tc>
          <w:tcPr>
            <w:tcW w:w="283" w:type="dxa"/>
          </w:tcPr>
          <w:p w:rsidR="006E6AD2" w:rsidRPr="00FE4579" w:rsidRDefault="006E6AD2" w:rsidP="007A3F15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770" w:type="dxa"/>
            <w:tcBorders>
              <w:top w:val="single" w:sz="4" w:space="0" w:color="auto"/>
            </w:tcBorders>
          </w:tcPr>
          <w:p w:rsidR="006E6AD2" w:rsidRPr="00FE4579" w:rsidRDefault="006E6AD2" w:rsidP="007A3F15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Unterschrift Erziehungs-/</w:t>
            </w:r>
            <w:r w:rsidRPr="00FE4579">
              <w:rPr>
                <w:rFonts w:ascii="Arial" w:hAnsi="Arial" w:cs="Arial"/>
                <w:sz w:val="16"/>
              </w:rPr>
              <w:t>Sorgeberechtigte</w:t>
            </w:r>
          </w:p>
        </w:tc>
      </w:tr>
    </w:tbl>
    <w:p w:rsidR="00FE4579" w:rsidRPr="00E24232" w:rsidRDefault="00FE4579" w:rsidP="006E6AD2">
      <w:pPr>
        <w:rPr>
          <w:rFonts w:ascii="Arial" w:hAnsi="Arial" w:cs="Arial"/>
          <w:sz w:val="2"/>
        </w:rPr>
      </w:pPr>
    </w:p>
    <w:sectPr w:rsidR="00FE4579" w:rsidRPr="00E24232" w:rsidSect="009C4E23">
      <w:headerReference w:type="default" r:id="rId11"/>
      <w:pgSz w:w="11906" w:h="16838"/>
      <w:pgMar w:top="720" w:right="720" w:bottom="720" w:left="720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CF0" w:rsidRDefault="00434CF0" w:rsidP="000D1F86">
      <w:r>
        <w:separator/>
      </w:r>
    </w:p>
  </w:endnote>
  <w:endnote w:type="continuationSeparator" w:id="0">
    <w:p w:rsidR="00434CF0" w:rsidRDefault="00434CF0" w:rsidP="000D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5BA" w:rsidRDefault="00F355BA" w:rsidP="0009204D">
    <w:pPr>
      <w:pStyle w:val="Fuzeile"/>
      <w:rPr>
        <w:rFonts w:ascii="Arial" w:hAnsi="Arial" w:cs="Arial"/>
        <w:sz w:val="6"/>
        <w:szCs w:val="16"/>
      </w:rPr>
    </w:pPr>
  </w:p>
  <w:tbl>
    <w:tblPr>
      <w:tblW w:w="10410" w:type="dxa"/>
      <w:tblBorders>
        <w:top w:val="single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202"/>
      <w:gridCol w:w="816"/>
      <w:gridCol w:w="1269"/>
      <w:gridCol w:w="1851"/>
      <w:gridCol w:w="1697"/>
      <w:gridCol w:w="575"/>
    </w:tblGrid>
    <w:tr w:rsidR="00645026" w:rsidTr="001A56DE">
      <w:tc>
        <w:tcPr>
          <w:tcW w:w="4202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645026" w:rsidRDefault="00645026" w:rsidP="00645026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>Berufsbildende Schulen des Altmarkkreises Salzwedel</w:t>
          </w:r>
        </w:p>
        <w:p w:rsidR="00645026" w:rsidRDefault="00645026" w:rsidP="00645026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>Käthe-Kollwitz-Straße 1, 29410 Salzwedel</w:t>
          </w:r>
        </w:p>
      </w:tc>
      <w:tc>
        <w:tcPr>
          <w:tcW w:w="208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645026" w:rsidRDefault="00645026" w:rsidP="00645026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>Telefon: 03901 - 85800</w:t>
          </w:r>
        </w:p>
        <w:p w:rsidR="00645026" w:rsidRDefault="00645026" w:rsidP="00645026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 xml:space="preserve">Telefax: 03901 - 858033 </w:t>
          </w:r>
        </w:p>
      </w:tc>
      <w:tc>
        <w:tcPr>
          <w:tcW w:w="4123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645026" w:rsidRDefault="009C4E23" w:rsidP="00645026">
          <w:pPr>
            <w:spacing w:line="276" w:lineRule="auto"/>
            <w:rPr>
              <w:rFonts w:ascii="Arial" w:eastAsia="Calibri" w:hAnsi="Arial" w:cs="Arial"/>
              <w:sz w:val="15"/>
              <w:szCs w:val="15"/>
              <w:lang w:val="en-US"/>
            </w:rPr>
          </w:pPr>
          <w:r>
            <w:rPr>
              <w:rFonts w:ascii="Arial" w:hAnsi="Arial" w:cs="Arial"/>
              <w:noProof/>
              <w:sz w:val="22"/>
            </w:rPr>
            <w:drawing>
              <wp:anchor distT="0" distB="0" distL="114300" distR="114300" simplePos="0" relativeHeight="251660288" behindDoc="0" locked="0" layoutInCell="1" allowOverlap="1" wp14:anchorId="47E3FA8C" wp14:editId="100F9A1D">
                <wp:simplePos x="0" y="0"/>
                <wp:positionH relativeFrom="column">
                  <wp:posOffset>1553210</wp:posOffset>
                </wp:positionH>
                <wp:positionV relativeFrom="paragraph">
                  <wp:posOffset>90170</wp:posOffset>
                </wp:positionV>
                <wp:extent cx="1038225" cy="485775"/>
                <wp:effectExtent l="0" t="0" r="9525" b="9525"/>
                <wp:wrapNone/>
                <wp:docPr id="12" name="Bild 1" descr="Certqua_AZAV_gross_4c_fuer_Doku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rtqua_AZAV_gross_4c_fuer_Doku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45026">
            <w:rPr>
              <w:rFonts w:ascii="Arial" w:eastAsia="Calibri" w:hAnsi="Arial" w:cs="Arial"/>
              <w:sz w:val="15"/>
              <w:szCs w:val="15"/>
              <w:lang w:val="en-US"/>
            </w:rPr>
            <w:t>E-Mail: kontakt@bbs-saw.de</w:t>
          </w:r>
        </w:p>
        <w:p w:rsidR="00645026" w:rsidRDefault="00645026" w:rsidP="00645026">
          <w:pPr>
            <w:spacing w:line="276" w:lineRule="auto"/>
            <w:rPr>
              <w:rFonts w:ascii="Arial" w:eastAsia="Calibri" w:hAnsi="Arial" w:cs="Arial"/>
              <w:sz w:val="15"/>
              <w:szCs w:val="15"/>
              <w:lang w:val="en-US"/>
            </w:rPr>
          </w:pPr>
          <w:r>
            <w:rPr>
              <w:rFonts w:ascii="Arial" w:eastAsia="Calibri" w:hAnsi="Arial" w:cs="Arial"/>
              <w:sz w:val="15"/>
              <w:szCs w:val="15"/>
              <w:lang w:val="en-US"/>
            </w:rPr>
            <w:t>Internet: www.bbs-saw.de</w:t>
          </w:r>
        </w:p>
      </w:tc>
    </w:tr>
    <w:tr w:rsidR="00645026" w:rsidTr="001A56DE">
      <w:trPr>
        <w:gridAfter w:val="1"/>
        <w:wAfter w:w="575" w:type="dxa"/>
      </w:trPr>
      <w:tc>
        <w:tcPr>
          <w:tcW w:w="5018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645026" w:rsidRDefault="00645026" w:rsidP="00645026">
          <w:pPr>
            <w:spacing w:before="240"/>
            <w:rPr>
              <w:rFonts w:ascii="Arial" w:eastAsia="Calibri" w:hAnsi="Arial" w:cs="Arial"/>
              <w:i/>
              <w:sz w:val="14"/>
              <w:szCs w:val="14"/>
            </w:rPr>
          </w:pPr>
          <w:r>
            <w:rPr>
              <w:rFonts w:ascii="Arial" w:eastAsia="Calibri" w:hAnsi="Arial" w:cs="Arial"/>
              <w:i/>
              <w:sz w:val="14"/>
              <w:szCs w:val="14"/>
            </w:rPr>
            <w:t xml:space="preserve">Anmeldebogen-Vollzeit   Stand </w:t>
          </w:r>
          <w:r w:rsidR="00267895">
            <w:rPr>
              <w:rFonts w:ascii="Arial" w:eastAsia="Calibri" w:hAnsi="Arial" w:cs="Arial"/>
              <w:i/>
              <w:sz w:val="14"/>
              <w:szCs w:val="14"/>
            </w:rPr>
            <w:t>20</w:t>
          </w:r>
          <w:r>
            <w:rPr>
              <w:rFonts w:ascii="Arial" w:eastAsia="Calibri" w:hAnsi="Arial" w:cs="Arial"/>
              <w:i/>
              <w:sz w:val="14"/>
              <w:szCs w:val="14"/>
            </w:rPr>
            <w:t>.0</w:t>
          </w:r>
          <w:r w:rsidR="00267895">
            <w:rPr>
              <w:rFonts w:ascii="Arial" w:eastAsia="Calibri" w:hAnsi="Arial" w:cs="Arial"/>
              <w:i/>
              <w:sz w:val="14"/>
              <w:szCs w:val="14"/>
            </w:rPr>
            <w:t>6</w:t>
          </w:r>
          <w:r>
            <w:rPr>
              <w:rFonts w:ascii="Arial" w:eastAsia="Calibri" w:hAnsi="Arial" w:cs="Arial"/>
              <w:i/>
              <w:sz w:val="14"/>
              <w:szCs w:val="14"/>
            </w:rPr>
            <w:t>.202</w:t>
          </w:r>
          <w:r w:rsidR="00D43AB8">
            <w:rPr>
              <w:rFonts w:ascii="Arial" w:eastAsia="Calibri" w:hAnsi="Arial" w:cs="Arial"/>
              <w:i/>
              <w:sz w:val="14"/>
              <w:szCs w:val="14"/>
            </w:rPr>
            <w:t>3</w:t>
          </w:r>
          <w:r w:rsidR="00267895">
            <w:rPr>
              <w:rFonts w:ascii="Arial" w:eastAsia="Calibri" w:hAnsi="Arial" w:cs="Arial"/>
              <w:i/>
              <w:sz w:val="14"/>
              <w:szCs w:val="14"/>
            </w:rPr>
            <w:t xml:space="preserve"> – Version 2</w:t>
          </w:r>
        </w:p>
        <w:p w:rsidR="00645026" w:rsidRDefault="00645026" w:rsidP="00645026">
          <w:pPr>
            <w:spacing w:before="20" w:after="20"/>
            <w:rPr>
              <w:rFonts w:ascii="Arial" w:eastAsia="Calibri" w:hAnsi="Arial" w:cs="Arial"/>
              <w:i/>
              <w:sz w:val="14"/>
              <w:szCs w:val="14"/>
            </w:rPr>
          </w:pPr>
        </w:p>
      </w:tc>
      <w:tc>
        <w:tcPr>
          <w:tcW w:w="3120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645026" w:rsidRDefault="00645026" w:rsidP="00645026">
          <w:pPr>
            <w:spacing w:before="240"/>
            <w:rPr>
              <w:rFonts w:ascii="Arial" w:eastAsia="Calibri" w:hAnsi="Arial" w:cs="Arial"/>
              <w:i/>
              <w:sz w:val="12"/>
              <w:szCs w:val="12"/>
            </w:rPr>
          </w:pPr>
          <w:r>
            <w:rPr>
              <w:rFonts w:ascii="Arial" w:eastAsia="Calibri" w:hAnsi="Arial" w:cs="Arial"/>
              <w:i/>
              <w:sz w:val="12"/>
              <w:szCs w:val="12"/>
            </w:rPr>
            <w:t>Zertifiziert für:  Berufsfachschule Pflegehilfe</w:t>
          </w:r>
        </w:p>
        <w:p w:rsidR="00645026" w:rsidRDefault="00645026" w:rsidP="00645026">
          <w:pPr>
            <w:rPr>
              <w:rFonts w:ascii="Arial" w:eastAsia="Calibri" w:hAnsi="Arial" w:cs="Arial"/>
              <w:i/>
              <w:sz w:val="12"/>
              <w:szCs w:val="12"/>
            </w:rPr>
          </w:pPr>
          <w:r>
            <w:rPr>
              <w:rFonts w:ascii="Arial" w:eastAsia="Calibri" w:hAnsi="Arial" w:cs="Arial"/>
              <w:i/>
              <w:sz w:val="12"/>
              <w:szCs w:val="12"/>
            </w:rPr>
            <w:t xml:space="preserve">                        Fachschule Sozialpädagogik</w:t>
          </w:r>
        </w:p>
        <w:p w:rsidR="00645026" w:rsidRDefault="00645026" w:rsidP="00645026">
          <w:pPr>
            <w:rPr>
              <w:rFonts w:ascii="Arial" w:eastAsia="Calibri" w:hAnsi="Arial" w:cs="Arial"/>
              <w:i/>
              <w:sz w:val="14"/>
              <w:szCs w:val="14"/>
            </w:rPr>
          </w:pPr>
          <w:r>
            <w:rPr>
              <w:rFonts w:ascii="Arial" w:eastAsia="Calibri" w:hAnsi="Arial" w:cs="Arial"/>
              <w:i/>
              <w:sz w:val="12"/>
              <w:szCs w:val="12"/>
            </w:rPr>
            <w:t xml:space="preserve"> </w:t>
          </w:r>
        </w:p>
      </w:tc>
      <w:tc>
        <w:tcPr>
          <w:tcW w:w="1697" w:type="dxa"/>
          <w:tcBorders>
            <w:top w:val="nil"/>
            <w:left w:val="nil"/>
            <w:bottom w:val="nil"/>
            <w:right w:val="nil"/>
          </w:tcBorders>
          <w:hideMark/>
        </w:tcPr>
        <w:p w:rsidR="00645026" w:rsidRDefault="00645026" w:rsidP="00645026">
          <w:pPr>
            <w:spacing w:before="20" w:after="20"/>
            <w:rPr>
              <w:rFonts w:ascii="Arial" w:eastAsia="Calibri" w:hAnsi="Arial" w:cs="Arial"/>
              <w:i/>
              <w:sz w:val="14"/>
              <w:szCs w:val="14"/>
            </w:rPr>
          </w:pPr>
        </w:p>
      </w:tc>
    </w:tr>
  </w:tbl>
  <w:p w:rsidR="00F355BA" w:rsidRPr="00812BEF" w:rsidRDefault="00F355BA" w:rsidP="0009204D">
    <w:pPr>
      <w:pStyle w:val="Fuzeile"/>
      <w:rPr>
        <w:rFonts w:ascii="Arial" w:hAnsi="Arial" w:cs="Arial"/>
        <w:sz w:val="2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CF0" w:rsidRDefault="00434CF0" w:rsidP="000D1F86">
      <w:r>
        <w:separator/>
      </w:r>
    </w:p>
  </w:footnote>
  <w:footnote w:type="continuationSeparator" w:id="0">
    <w:p w:rsidR="00434CF0" w:rsidRDefault="00434CF0" w:rsidP="000D1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12" w:type="dxa"/>
      <w:tblInd w:w="-18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709"/>
      <w:gridCol w:w="5103"/>
    </w:tblGrid>
    <w:tr w:rsidR="00645026" w:rsidTr="001A56DE">
      <w:tc>
        <w:tcPr>
          <w:tcW w:w="5709" w:type="dxa"/>
          <w:vAlign w:val="center"/>
        </w:tcPr>
        <w:p w:rsidR="00645026" w:rsidRPr="00892A00" w:rsidRDefault="00645026" w:rsidP="00645026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892A00">
            <w:rPr>
              <w:rFonts w:ascii="Arial" w:hAnsi="Arial" w:cs="Arial"/>
              <w:b/>
              <w:sz w:val="28"/>
              <w:szCs w:val="28"/>
            </w:rPr>
            <w:t xml:space="preserve">Anmeldung zum Schulbesuch </w:t>
          </w:r>
        </w:p>
        <w:p w:rsidR="00645026" w:rsidRPr="00892A00" w:rsidRDefault="00645026" w:rsidP="00645026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892A00">
            <w:rPr>
              <w:rFonts w:ascii="Arial" w:hAnsi="Arial" w:cs="Arial"/>
              <w:b/>
              <w:sz w:val="28"/>
              <w:szCs w:val="28"/>
            </w:rPr>
            <w:t xml:space="preserve">- </w:t>
          </w:r>
          <w:r>
            <w:rPr>
              <w:rFonts w:ascii="Arial" w:hAnsi="Arial" w:cs="Arial"/>
              <w:b/>
              <w:sz w:val="28"/>
              <w:szCs w:val="28"/>
            </w:rPr>
            <w:t>Vollzeit</w:t>
          </w:r>
          <w:r w:rsidRPr="00892A00">
            <w:rPr>
              <w:rFonts w:ascii="Arial" w:hAnsi="Arial" w:cs="Arial"/>
              <w:b/>
              <w:sz w:val="28"/>
              <w:szCs w:val="28"/>
            </w:rPr>
            <w:t xml:space="preserve"> - </w:t>
          </w:r>
        </w:p>
        <w:p w:rsidR="00645026" w:rsidRDefault="00645026" w:rsidP="00645026">
          <w:pPr>
            <w:jc w:val="center"/>
          </w:pPr>
        </w:p>
      </w:tc>
      <w:tc>
        <w:tcPr>
          <w:tcW w:w="5103" w:type="dxa"/>
        </w:tcPr>
        <w:p w:rsidR="00645026" w:rsidRDefault="00645026" w:rsidP="00645026">
          <w:pPr>
            <w:jc w:val="center"/>
            <w:rPr>
              <w:rFonts w:ascii="Lucida Sans Unicode" w:hAnsi="Lucida Sans Unicode" w:cs="Lucida Sans Unicode"/>
              <w:color w:val="800000"/>
              <w:sz w:val="22"/>
              <w:szCs w:val="22"/>
            </w:rPr>
          </w:pPr>
        </w:p>
      </w:tc>
    </w:tr>
  </w:tbl>
  <w:p w:rsidR="00F355BA" w:rsidRPr="00910835" w:rsidRDefault="00645026">
    <w:pPr>
      <w:pStyle w:val="Kopfzeile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CCF374B" wp14:editId="74890725">
          <wp:simplePos x="0" y="0"/>
          <wp:positionH relativeFrom="column">
            <wp:posOffset>4486275</wp:posOffset>
          </wp:positionH>
          <wp:positionV relativeFrom="paragraph">
            <wp:posOffset>-550545</wp:posOffset>
          </wp:positionV>
          <wp:extent cx="1823905" cy="525145"/>
          <wp:effectExtent l="0" t="0" r="0" b="8255"/>
          <wp:wrapNone/>
          <wp:docPr id="11" name="Grafik 11" descr="bbs_logo_ohne_Stri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bs_logo_ohne_Strich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90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424" w:rsidRPr="00244424" w:rsidRDefault="00244424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85137"/>
    <w:multiLevelType w:val="hybridMultilevel"/>
    <w:tmpl w:val="EFD2E21C"/>
    <w:lvl w:ilvl="0" w:tplc="04070015">
      <w:start w:val="1"/>
      <w:numFmt w:val="decimal"/>
      <w:lvlText w:val="(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C30AC2"/>
    <w:multiLevelType w:val="hybridMultilevel"/>
    <w:tmpl w:val="9214A09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1F400B"/>
    <w:multiLevelType w:val="hybridMultilevel"/>
    <w:tmpl w:val="4EC65798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FD1DCF"/>
    <w:multiLevelType w:val="hybridMultilevel"/>
    <w:tmpl w:val="7EB0C43C"/>
    <w:lvl w:ilvl="0" w:tplc="AF6A2430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702B7F"/>
    <w:multiLevelType w:val="hybridMultilevel"/>
    <w:tmpl w:val="5E78BA6C"/>
    <w:lvl w:ilvl="0" w:tplc="1EA85302">
      <w:start w:val="1"/>
      <w:numFmt w:val="lowerLetter"/>
      <w:lvlText w:val="%1."/>
      <w:lvlJc w:val="left"/>
      <w:pPr>
        <w:ind w:left="360" w:hanging="360"/>
      </w:pPr>
      <w:rPr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405CF6"/>
    <w:multiLevelType w:val="hybridMultilevel"/>
    <w:tmpl w:val="37D8CAFE"/>
    <w:lvl w:ilvl="0" w:tplc="0407000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92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0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40" w:hanging="360"/>
      </w:pPr>
      <w:rPr>
        <w:rFonts w:ascii="Wingdings" w:hAnsi="Wingdings" w:hint="default"/>
      </w:rPr>
    </w:lvl>
  </w:abstractNum>
  <w:abstractNum w:abstractNumId="6" w15:restartNumberingAfterBreak="0">
    <w:nsid w:val="556E3373"/>
    <w:multiLevelType w:val="hybridMultilevel"/>
    <w:tmpl w:val="FEEC41C6"/>
    <w:lvl w:ilvl="0" w:tplc="AF6A2430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A80706"/>
    <w:multiLevelType w:val="singleLevel"/>
    <w:tmpl w:val="940ADDD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66A2413"/>
    <w:multiLevelType w:val="hybridMultilevel"/>
    <w:tmpl w:val="2AD23D8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FC2589"/>
    <w:multiLevelType w:val="hybridMultilevel"/>
    <w:tmpl w:val="F62C80B2"/>
    <w:lvl w:ilvl="0" w:tplc="AF6A2430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A40A20"/>
    <w:multiLevelType w:val="hybridMultilevel"/>
    <w:tmpl w:val="931072A0"/>
    <w:lvl w:ilvl="0" w:tplc="F754FB8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5"/>
  </w:num>
  <w:num w:numId="9">
    <w:abstractNumId w:val="9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revisionView w:inkAnnotation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F0"/>
    <w:rsid w:val="00000707"/>
    <w:rsid w:val="00005356"/>
    <w:rsid w:val="000206A1"/>
    <w:rsid w:val="00032F6E"/>
    <w:rsid w:val="00033CD4"/>
    <w:rsid w:val="00034A98"/>
    <w:rsid w:val="00045355"/>
    <w:rsid w:val="00050621"/>
    <w:rsid w:val="00053FF9"/>
    <w:rsid w:val="000636D2"/>
    <w:rsid w:val="00071962"/>
    <w:rsid w:val="0007659A"/>
    <w:rsid w:val="000766A4"/>
    <w:rsid w:val="00077469"/>
    <w:rsid w:val="00087199"/>
    <w:rsid w:val="0009204D"/>
    <w:rsid w:val="000A2B5F"/>
    <w:rsid w:val="000B4E6E"/>
    <w:rsid w:val="000C2BC0"/>
    <w:rsid w:val="000D1F86"/>
    <w:rsid w:val="000E09FB"/>
    <w:rsid w:val="000E2C12"/>
    <w:rsid w:val="000E682C"/>
    <w:rsid w:val="000F01B5"/>
    <w:rsid w:val="00120F71"/>
    <w:rsid w:val="00132AD4"/>
    <w:rsid w:val="00133ED3"/>
    <w:rsid w:val="001340E8"/>
    <w:rsid w:val="00136288"/>
    <w:rsid w:val="00137196"/>
    <w:rsid w:val="00137591"/>
    <w:rsid w:val="0014206F"/>
    <w:rsid w:val="00154B16"/>
    <w:rsid w:val="001577CE"/>
    <w:rsid w:val="001600AA"/>
    <w:rsid w:val="0017386C"/>
    <w:rsid w:val="001811FD"/>
    <w:rsid w:val="00192D60"/>
    <w:rsid w:val="001B37F5"/>
    <w:rsid w:val="001B4652"/>
    <w:rsid w:val="001B5D15"/>
    <w:rsid w:val="001C56B2"/>
    <w:rsid w:val="001C5F44"/>
    <w:rsid w:val="001D0608"/>
    <w:rsid w:val="001D7867"/>
    <w:rsid w:val="001F3C50"/>
    <w:rsid w:val="001F45D1"/>
    <w:rsid w:val="00212D13"/>
    <w:rsid w:val="00212D1F"/>
    <w:rsid w:val="0021645A"/>
    <w:rsid w:val="0022067F"/>
    <w:rsid w:val="00231646"/>
    <w:rsid w:val="0023207A"/>
    <w:rsid w:val="002360B2"/>
    <w:rsid w:val="00242A03"/>
    <w:rsid w:val="00244424"/>
    <w:rsid w:val="00250173"/>
    <w:rsid w:val="00267895"/>
    <w:rsid w:val="00281C12"/>
    <w:rsid w:val="0028291F"/>
    <w:rsid w:val="00295CC7"/>
    <w:rsid w:val="002A12AA"/>
    <w:rsid w:val="002A19BF"/>
    <w:rsid w:val="002A3759"/>
    <w:rsid w:val="002D5D0F"/>
    <w:rsid w:val="002E172D"/>
    <w:rsid w:val="002E2475"/>
    <w:rsid w:val="002E346F"/>
    <w:rsid w:val="00302326"/>
    <w:rsid w:val="003039AA"/>
    <w:rsid w:val="00336D2D"/>
    <w:rsid w:val="00366A3D"/>
    <w:rsid w:val="00373E8D"/>
    <w:rsid w:val="003A1DE2"/>
    <w:rsid w:val="003B3B85"/>
    <w:rsid w:val="003B6874"/>
    <w:rsid w:val="003C6A46"/>
    <w:rsid w:val="003D4ECE"/>
    <w:rsid w:val="003E134B"/>
    <w:rsid w:val="003E27EE"/>
    <w:rsid w:val="003F01D0"/>
    <w:rsid w:val="003F1A38"/>
    <w:rsid w:val="003F65AF"/>
    <w:rsid w:val="003F6890"/>
    <w:rsid w:val="00412A45"/>
    <w:rsid w:val="00423998"/>
    <w:rsid w:val="00425F8A"/>
    <w:rsid w:val="00427074"/>
    <w:rsid w:val="00433E8F"/>
    <w:rsid w:val="00434CF0"/>
    <w:rsid w:val="00443951"/>
    <w:rsid w:val="00454C13"/>
    <w:rsid w:val="00462D84"/>
    <w:rsid w:val="00467C69"/>
    <w:rsid w:val="004774E1"/>
    <w:rsid w:val="0048305D"/>
    <w:rsid w:val="0049044B"/>
    <w:rsid w:val="004A0789"/>
    <w:rsid w:val="004A3588"/>
    <w:rsid w:val="004C3ED4"/>
    <w:rsid w:val="004D0C35"/>
    <w:rsid w:val="004D368E"/>
    <w:rsid w:val="004D7CB4"/>
    <w:rsid w:val="004E1A4D"/>
    <w:rsid w:val="00500338"/>
    <w:rsid w:val="00502FAB"/>
    <w:rsid w:val="00505B12"/>
    <w:rsid w:val="0050648A"/>
    <w:rsid w:val="00507EFE"/>
    <w:rsid w:val="0051157E"/>
    <w:rsid w:val="00517006"/>
    <w:rsid w:val="005310A8"/>
    <w:rsid w:val="00534EFC"/>
    <w:rsid w:val="005371FB"/>
    <w:rsid w:val="00537781"/>
    <w:rsid w:val="00543177"/>
    <w:rsid w:val="00551D2A"/>
    <w:rsid w:val="00557304"/>
    <w:rsid w:val="00561F5A"/>
    <w:rsid w:val="00563FB1"/>
    <w:rsid w:val="0059144C"/>
    <w:rsid w:val="00595041"/>
    <w:rsid w:val="0059770A"/>
    <w:rsid w:val="0059795E"/>
    <w:rsid w:val="005A31F8"/>
    <w:rsid w:val="005A4193"/>
    <w:rsid w:val="005A5BBA"/>
    <w:rsid w:val="005B1AC3"/>
    <w:rsid w:val="005C16FA"/>
    <w:rsid w:val="005F363E"/>
    <w:rsid w:val="006035C1"/>
    <w:rsid w:val="0060739D"/>
    <w:rsid w:val="006124FB"/>
    <w:rsid w:val="00613DF0"/>
    <w:rsid w:val="00621262"/>
    <w:rsid w:val="006217C8"/>
    <w:rsid w:val="006251A4"/>
    <w:rsid w:val="00630022"/>
    <w:rsid w:val="006371A7"/>
    <w:rsid w:val="00645026"/>
    <w:rsid w:val="006545E1"/>
    <w:rsid w:val="006657EE"/>
    <w:rsid w:val="00666649"/>
    <w:rsid w:val="00667D9F"/>
    <w:rsid w:val="00674E5A"/>
    <w:rsid w:val="00683002"/>
    <w:rsid w:val="006839BE"/>
    <w:rsid w:val="00690356"/>
    <w:rsid w:val="00695853"/>
    <w:rsid w:val="006A5AE3"/>
    <w:rsid w:val="006A5DCA"/>
    <w:rsid w:val="006B08B2"/>
    <w:rsid w:val="006C2979"/>
    <w:rsid w:val="006C31FF"/>
    <w:rsid w:val="006C44F8"/>
    <w:rsid w:val="006C5CC6"/>
    <w:rsid w:val="006C62DA"/>
    <w:rsid w:val="006E1778"/>
    <w:rsid w:val="006E6AD2"/>
    <w:rsid w:val="006E6E8A"/>
    <w:rsid w:val="00707866"/>
    <w:rsid w:val="00720598"/>
    <w:rsid w:val="007217EE"/>
    <w:rsid w:val="00727C58"/>
    <w:rsid w:val="0074481B"/>
    <w:rsid w:val="00746425"/>
    <w:rsid w:val="00761BD9"/>
    <w:rsid w:val="007622D2"/>
    <w:rsid w:val="00767E8A"/>
    <w:rsid w:val="007765E2"/>
    <w:rsid w:val="00784EB8"/>
    <w:rsid w:val="00797287"/>
    <w:rsid w:val="007A0FDE"/>
    <w:rsid w:val="007A3252"/>
    <w:rsid w:val="007B6B39"/>
    <w:rsid w:val="007D161C"/>
    <w:rsid w:val="007D2C43"/>
    <w:rsid w:val="007E2B90"/>
    <w:rsid w:val="007F6543"/>
    <w:rsid w:val="007F7EAB"/>
    <w:rsid w:val="00800E42"/>
    <w:rsid w:val="008064CB"/>
    <w:rsid w:val="00812BEF"/>
    <w:rsid w:val="00817EA5"/>
    <w:rsid w:val="0082791F"/>
    <w:rsid w:val="008448CE"/>
    <w:rsid w:val="008477C5"/>
    <w:rsid w:val="00880E71"/>
    <w:rsid w:val="008819BE"/>
    <w:rsid w:val="008B050F"/>
    <w:rsid w:val="008B2A26"/>
    <w:rsid w:val="008D14C0"/>
    <w:rsid w:val="008F396A"/>
    <w:rsid w:val="00902E67"/>
    <w:rsid w:val="0090352C"/>
    <w:rsid w:val="00910835"/>
    <w:rsid w:val="0092445E"/>
    <w:rsid w:val="009539BE"/>
    <w:rsid w:val="009835A8"/>
    <w:rsid w:val="009B709F"/>
    <w:rsid w:val="009C4E23"/>
    <w:rsid w:val="009C5D9E"/>
    <w:rsid w:val="009D5800"/>
    <w:rsid w:val="009F6D59"/>
    <w:rsid w:val="00A01B53"/>
    <w:rsid w:val="00A02147"/>
    <w:rsid w:val="00A116C0"/>
    <w:rsid w:val="00A13398"/>
    <w:rsid w:val="00A25978"/>
    <w:rsid w:val="00A273B7"/>
    <w:rsid w:val="00A50C89"/>
    <w:rsid w:val="00A713DB"/>
    <w:rsid w:val="00A74D01"/>
    <w:rsid w:val="00AA2939"/>
    <w:rsid w:val="00AB1A66"/>
    <w:rsid w:val="00AB1DD5"/>
    <w:rsid w:val="00AB666C"/>
    <w:rsid w:val="00AC5036"/>
    <w:rsid w:val="00AD50D2"/>
    <w:rsid w:val="00AD58F5"/>
    <w:rsid w:val="00AE727E"/>
    <w:rsid w:val="00AF1B63"/>
    <w:rsid w:val="00AF7826"/>
    <w:rsid w:val="00B0520D"/>
    <w:rsid w:val="00B2191D"/>
    <w:rsid w:val="00B23962"/>
    <w:rsid w:val="00B263CF"/>
    <w:rsid w:val="00B3548E"/>
    <w:rsid w:val="00B4487A"/>
    <w:rsid w:val="00B55E2F"/>
    <w:rsid w:val="00B57788"/>
    <w:rsid w:val="00B6530D"/>
    <w:rsid w:val="00B86E3E"/>
    <w:rsid w:val="00B91692"/>
    <w:rsid w:val="00B96065"/>
    <w:rsid w:val="00BC224F"/>
    <w:rsid w:val="00BD5491"/>
    <w:rsid w:val="00BE7993"/>
    <w:rsid w:val="00BF25BA"/>
    <w:rsid w:val="00C028B4"/>
    <w:rsid w:val="00C21DBA"/>
    <w:rsid w:val="00C259DE"/>
    <w:rsid w:val="00C30CB9"/>
    <w:rsid w:val="00C40630"/>
    <w:rsid w:val="00C439AF"/>
    <w:rsid w:val="00C56BA8"/>
    <w:rsid w:val="00C56E39"/>
    <w:rsid w:val="00C71CD1"/>
    <w:rsid w:val="00C85E2B"/>
    <w:rsid w:val="00C87049"/>
    <w:rsid w:val="00C91F60"/>
    <w:rsid w:val="00C92E24"/>
    <w:rsid w:val="00CA5158"/>
    <w:rsid w:val="00CA703D"/>
    <w:rsid w:val="00CB62EF"/>
    <w:rsid w:val="00CB6750"/>
    <w:rsid w:val="00CC6934"/>
    <w:rsid w:val="00CD0167"/>
    <w:rsid w:val="00CD037B"/>
    <w:rsid w:val="00CD27B1"/>
    <w:rsid w:val="00CD6168"/>
    <w:rsid w:val="00CD7772"/>
    <w:rsid w:val="00CE27D2"/>
    <w:rsid w:val="00CE5AD5"/>
    <w:rsid w:val="00CF6E1C"/>
    <w:rsid w:val="00D11133"/>
    <w:rsid w:val="00D11D9B"/>
    <w:rsid w:val="00D14796"/>
    <w:rsid w:val="00D21352"/>
    <w:rsid w:val="00D277C0"/>
    <w:rsid w:val="00D317C9"/>
    <w:rsid w:val="00D37E0A"/>
    <w:rsid w:val="00D43AB8"/>
    <w:rsid w:val="00D43C2E"/>
    <w:rsid w:val="00D44C52"/>
    <w:rsid w:val="00D53414"/>
    <w:rsid w:val="00D62D9A"/>
    <w:rsid w:val="00D67EAA"/>
    <w:rsid w:val="00D7087F"/>
    <w:rsid w:val="00D731AA"/>
    <w:rsid w:val="00DB5B06"/>
    <w:rsid w:val="00DC0ABB"/>
    <w:rsid w:val="00DD7714"/>
    <w:rsid w:val="00DF2889"/>
    <w:rsid w:val="00E06536"/>
    <w:rsid w:val="00E218DF"/>
    <w:rsid w:val="00E2238A"/>
    <w:rsid w:val="00E24232"/>
    <w:rsid w:val="00E3240D"/>
    <w:rsid w:val="00E331D7"/>
    <w:rsid w:val="00E4498F"/>
    <w:rsid w:val="00E56B04"/>
    <w:rsid w:val="00E627CA"/>
    <w:rsid w:val="00E81950"/>
    <w:rsid w:val="00E86F02"/>
    <w:rsid w:val="00E905D9"/>
    <w:rsid w:val="00EA3F8A"/>
    <w:rsid w:val="00EA6B9D"/>
    <w:rsid w:val="00EB0D8B"/>
    <w:rsid w:val="00EB5462"/>
    <w:rsid w:val="00EC6534"/>
    <w:rsid w:val="00EE394C"/>
    <w:rsid w:val="00EE422D"/>
    <w:rsid w:val="00EF295D"/>
    <w:rsid w:val="00F14BCC"/>
    <w:rsid w:val="00F2685C"/>
    <w:rsid w:val="00F27625"/>
    <w:rsid w:val="00F355BA"/>
    <w:rsid w:val="00F45D89"/>
    <w:rsid w:val="00F51DA8"/>
    <w:rsid w:val="00F52410"/>
    <w:rsid w:val="00F61786"/>
    <w:rsid w:val="00F62366"/>
    <w:rsid w:val="00F63F8A"/>
    <w:rsid w:val="00F64D8D"/>
    <w:rsid w:val="00F651FF"/>
    <w:rsid w:val="00F676B3"/>
    <w:rsid w:val="00F70F81"/>
    <w:rsid w:val="00F932CC"/>
    <w:rsid w:val="00F9545F"/>
    <w:rsid w:val="00FB6178"/>
    <w:rsid w:val="00FC017A"/>
    <w:rsid w:val="00FD7B89"/>
    <w:rsid w:val="00FE4579"/>
    <w:rsid w:val="00FF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D65087F7-A009-48A2-A2C5-90433ED6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43AB8"/>
    <w:pPr>
      <w:spacing w:line="240" w:lineRule="auto"/>
    </w:pPr>
    <w:rPr>
      <w:rFonts w:eastAsia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AD50D2"/>
    <w:pPr>
      <w:keepNext/>
      <w:outlineLvl w:val="0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1F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1F86"/>
  </w:style>
  <w:style w:type="paragraph" w:styleId="Fuzeile">
    <w:name w:val="footer"/>
    <w:basedOn w:val="Standard"/>
    <w:link w:val="FuzeileZchn"/>
    <w:uiPriority w:val="99"/>
    <w:unhideWhenUsed/>
    <w:rsid w:val="000D1F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1F86"/>
  </w:style>
  <w:style w:type="table" w:styleId="Tabellenraster">
    <w:name w:val="Table Grid"/>
    <w:basedOn w:val="NormaleTabelle"/>
    <w:uiPriority w:val="59"/>
    <w:rsid w:val="000D1F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6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6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AD50D2"/>
    <w:rPr>
      <w:rFonts w:eastAsia="Times New Roman"/>
      <w:b/>
      <w:sz w:val="16"/>
      <w:lang w:eastAsia="de-DE"/>
    </w:rPr>
  </w:style>
  <w:style w:type="paragraph" w:styleId="Listenabsatz">
    <w:name w:val="List Paragraph"/>
    <w:basedOn w:val="Standard"/>
    <w:uiPriority w:val="34"/>
    <w:qFormat/>
    <w:rsid w:val="0014206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C5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://www.bbs-saw.d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a.tepper\BbS%20SAW\Anmeldebogen\Bewerbungsbogen_Vollzeit-2021-09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20DD14-21E8-4098-A177-AFB84A5B8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Bewerbungsbogen_Vollzeit-2021-09.dotx</Template>
  <TotalTime>0</TotalTime>
  <Pages>2</Pages>
  <Words>540</Words>
  <Characters>3404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Pawelzik, Sigrun</dc:creator>
  <cp:lastModifiedBy>Schröder, Andrea</cp:lastModifiedBy>
  <cp:revision>2</cp:revision>
  <cp:lastPrinted>2023-03-14T06:43:00Z</cp:lastPrinted>
  <dcterms:created xsi:type="dcterms:W3CDTF">2023-06-20T11:44:00Z</dcterms:created>
  <dcterms:modified xsi:type="dcterms:W3CDTF">2023-06-20T11:44:00Z</dcterms:modified>
</cp:coreProperties>
</file>